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11709F"/>
  <w:body>
    <w:p w14:paraId="53ACB5CF" w14:textId="493E41C2" w:rsidR="005D46B4" w:rsidRPr="007F5864" w:rsidRDefault="00725C9F" w:rsidP="000A6A4E">
      <w:pPr>
        <w:rPr>
          <w:b/>
          <w:color w:val="28657F"/>
          <w:sz w:val="36"/>
          <w:szCs w:val="36"/>
        </w:rPr>
      </w:pPr>
      <w:r>
        <w:rPr>
          <w:noProof/>
        </w:rPr>
        <mc:AlternateContent>
          <mc:Choice Requires="wps">
            <w:drawing>
              <wp:anchor distT="45720" distB="45720" distL="114300" distR="114300" simplePos="0" relativeHeight="253740032" behindDoc="0" locked="0" layoutInCell="1" allowOverlap="1" wp14:anchorId="528C8058" wp14:editId="031D9E2A">
                <wp:simplePos x="0" y="0"/>
                <wp:positionH relativeFrom="column">
                  <wp:posOffset>3730625</wp:posOffset>
                </wp:positionH>
                <wp:positionV relativeFrom="paragraph">
                  <wp:posOffset>-448310</wp:posOffset>
                </wp:positionV>
                <wp:extent cx="2935224" cy="2862072"/>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224" cy="2862072"/>
                        </a:xfrm>
                        <a:prstGeom prst="ellipse">
                          <a:avLst/>
                        </a:prstGeom>
                        <a:noFill/>
                        <a:ln w="9525">
                          <a:noFill/>
                          <a:miter lim="800000"/>
                          <a:headEnd/>
                          <a:tailEnd/>
                        </a:ln>
                      </wps:spPr>
                      <wps:txbx>
                        <w:txbxContent>
                          <w:p w14:paraId="673E87F6" w14:textId="543C3211" w:rsidR="006B1454" w:rsidRDefault="00C80101">
                            <w:sdt>
                              <w:sdtPr>
                                <w:alias w:val="School Logo"/>
                                <w:tag w:val="School Logo"/>
                                <w:id w:val="-1854324898"/>
                                <w:picture/>
                              </w:sdtPr>
                              <w:sdtEndPr/>
                              <w:sdtContent>
                                <w:r w:rsidR="00210F00">
                                  <w:rPr>
                                    <w:noProof/>
                                  </w:rPr>
                                  <w:drawing>
                                    <wp:inline distT="0" distB="0" distL="0" distR="0" wp14:anchorId="245985C0" wp14:editId="6FFC1699">
                                      <wp:extent cx="1571625" cy="151549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585799" cy="1529163"/>
                                              </a:xfrm>
                                              <a:prstGeom prst="rect">
                                                <a:avLst/>
                                              </a:prstGeom>
                                            </pic:spPr>
                                          </pic:pic>
                                        </a:graphicData>
                                      </a:graphic>
                                    </wp:inline>
                                  </w:drawing>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528C8058" id="Text Box 2" o:spid="_x0000_s1026" style="position:absolute;margin-left:293.75pt;margin-top:-35.3pt;width:231.1pt;height:225.35pt;z-index:25374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" filled="f" stroked="f">
                <v:stroke joinstyle="miter"/>
                <v:textbox inset="0,0,0,0">
                  <w:txbxContent>
                    <w:p w14:paraId="673E87F6" w14:textId="543C3211" w:rsidR="006B1454" w:rsidRDefault="00C80101">
                      <w:sdt>
                        <w:sdtPr>
                          <w:alias w:val="School Logo"/>
                          <w:tag w:val="School Logo"/>
                          <w:id w:val="-1854324898"/>
                          <w:picture/>
                        </w:sdtPr>
                        <w:sdtEndPr/>
                        <w:sdtContent>
                          <w:r w:rsidR="00210F00">
                            <w:rPr>
                              <w:noProof/>
                            </w:rPr>
                            <w:drawing>
                              <wp:inline distT="0" distB="0" distL="0" distR="0" wp14:anchorId="245985C0" wp14:editId="6FFC1699">
                                <wp:extent cx="1571625" cy="151549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585799" cy="1529163"/>
                                        </a:xfrm>
                                        <a:prstGeom prst="rect">
                                          <a:avLst/>
                                        </a:prstGeom>
                                      </pic:spPr>
                                    </pic:pic>
                                  </a:graphicData>
                                </a:graphic>
                              </wp:inline>
                            </w:drawing>
                          </w:r>
                        </w:sdtContent>
                      </w:sdt>
                    </w:p>
                  </w:txbxContent>
                </v:textbox>
                <w10:wrap type="square"/>
              </v:oval>
            </w:pict>
          </mc:Fallback>
        </mc:AlternateContent>
      </w:r>
      <w:r w:rsidR="009C2E1D">
        <w:rPr>
          <w:noProof/>
        </w:rPr>
        <mc:AlternateContent>
          <mc:Choice Requires="wps">
            <w:drawing>
              <wp:anchor distT="0" distB="0" distL="114300" distR="114300" simplePos="0" relativeHeight="249754624" behindDoc="0" locked="0" layoutInCell="1" allowOverlap="1" wp14:anchorId="15454A75" wp14:editId="746D8052">
                <wp:simplePos x="0" y="0"/>
                <wp:positionH relativeFrom="margin">
                  <wp:align>right</wp:align>
                </wp:positionH>
                <wp:positionV relativeFrom="paragraph">
                  <wp:posOffset>6065520</wp:posOffset>
                </wp:positionV>
                <wp:extent cx="6318504" cy="3657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18504" cy="365760"/>
                        </a:xfrm>
                        <a:prstGeom prst="rect">
                          <a:avLst/>
                        </a:prstGeom>
                        <a:noFill/>
                        <a:ln w="6350">
                          <a:noFill/>
                        </a:ln>
                      </wps:spPr>
                      <wps:txbx>
                        <w:txbxContent>
                          <w:sdt>
                            <w:sdtPr>
                              <w:rPr>
                                <w:i/>
                                <w:iCs/>
                                <w:color w:val="FFFFFF" w:themeColor="background1"/>
                                <w:sz w:val="28"/>
                                <w:szCs w:val="28"/>
                              </w:rPr>
                              <w:id w:val="-1864512964"/>
                            </w:sdtPr>
                            <w:sdtEndPr/>
                            <w:sdtContent>
                              <w:p w14:paraId="7E9C6D69" w14:textId="64524B66" w:rsidR="006B1454" w:rsidRPr="00B2280A" w:rsidRDefault="00210F00" w:rsidP="00B2280A">
                                <w:pPr>
                                  <w:spacing w:after="0"/>
                                  <w:rPr>
                                    <w:i/>
                                    <w:iCs/>
                                    <w:color w:val="FFFFFF" w:themeColor="background1"/>
                                    <w:sz w:val="28"/>
                                    <w:szCs w:val="28"/>
                                  </w:rPr>
                                </w:pPr>
                                <w:r>
                                  <w:rPr>
                                    <w:i/>
                                    <w:iCs/>
                                    <w:color w:val="FFFFFF" w:themeColor="background1"/>
                                    <w:sz w:val="28"/>
                                    <w:szCs w:val="28"/>
                                  </w:rPr>
                                  <w:t>September 30, 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54A75" id="_x0000_t202" coordsize="21600,21600" o:spt="202" path="m,l,21600r21600,l21600,xe">
                <v:stroke joinstyle="miter"/>
                <v:path gradientshapeok="t" o:connecttype="rect"/>
              </v:shapetype>
              <v:shape id="Text Box 5" o:spid="_x0000_s1027" type="#_x0000_t202" style="position:absolute;margin-left:446.3pt;margin-top:477.6pt;width:497.5pt;height:28.8pt;z-index:24975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" filled="f" stroked="f" strokeweight=".5pt">
                <v:textbox>
                  <w:txbxContent>
                    <w:sdt>
                      <w:sdtPr>
                        <w:rPr>
                          <w:i/>
                          <w:iCs/>
                          <w:color w:val="FFFFFF" w:themeColor="background1"/>
                          <w:sz w:val="28"/>
                          <w:szCs w:val="28"/>
                        </w:rPr>
                        <w:id w:val="-1864512964"/>
                      </w:sdtPr>
                      <w:sdtEndPr/>
                      <w:sdtContent>
                        <w:p w14:paraId="7E9C6D69" w14:textId="64524B66" w:rsidR="006B1454" w:rsidRPr="00B2280A" w:rsidRDefault="00210F00" w:rsidP="00B2280A">
                          <w:pPr>
                            <w:spacing w:after="0"/>
                            <w:rPr>
                              <w:i/>
                              <w:iCs/>
                              <w:color w:val="FFFFFF" w:themeColor="background1"/>
                              <w:sz w:val="28"/>
                              <w:szCs w:val="28"/>
                            </w:rPr>
                          </w:pPr>
                          <w:r>
                            <w:rPr>
                              <w:i/>
                              <w:iCs/>
                              <w:color w:val="FFFFFF" w:themeColor="background1"/>
                              <w:sz w:val="28"/>
                              <w:szCs w:val="28"/>
                            </w:rPr>
                            <w:t>September 30, 2024</w:t>
                          </w:r>
                        </w:p>
                      </w:sdtContent>
                    </w:sdt>
                  </w:txbxContent>
                </v:textbox>
                <w10:wrap anchorx="margin"/>
              </v:shape>
            </w:pict>
          </mc:Fallback>
        </mc:AlternateContent>
      </w:r>
      <w:r w:rsidR="009C2E1D">
        <w:rPr>
          <w:noProof/>
        </w:rPr>
        <mc:AlternateContent>
          <mc:Choice Requires="wps">
            <w:drawing>
              <wp:anchor distT="0" distB="0" distL="114300" distR="114300" simplePos="0" relativeHeight="249742336" behindDoc="0" locked="0" layoutInCell="1" allowOverlap="1" wp14:anchorId="5DC04CB0" wp14:editId="2C82CABD">
                <wp:simplePos x="0" y="0"/>
                <wp:positionH relativeFrom="margin">
                  <wp:align>right</wp:align>
                </wp:positionH>
                <wp:positionV relativeFrom="paragraph">
                  <wp:posOffset>2407920</wp:posOffset>
                </wp:positionV>
                <wp:extent cx="6318504" cy="35204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318504" cy="3520440"/>
                        </a:xfrm>
                        <a:prstGeom prst="rect">
                          <a:avLst/>
                        </a:prstGeom>
                        <a:noFill/>
                        <a:ln w="6350">
                          <a:noFill/>
                        </a:ln>
                      </wps:spPr>
                      <wps:txbx>
                        <w:txbxContent>
                          <w:sdt>
                            <w:sdtPr>
                              <w:rPr>
                                <w:color w:val="FFFFFF" w:themeColor="background1"/>
                                <w:sz w:val="60"/>
                                <w:szCs w:val="60"/>
                              </w:rPr>
                              <w:alias w:val="School Name"/>
                              <w:tag w:val="School Name"/>
                              <w:id w:val="981743929"/>
                              <w:comboBox>
                                <w:listItem w:value="Choose an item."/>
                                <w:listItem w:displayText="Barlow Creek Elementary" w:value="Barlow Creek Elementary"/>
                                <w:listItem w:displayText="Bouchie Lake Elementary" w:value="Bouchie Lake Elementary"/>
                                <w:listItem w:displayText="Carson Elementary" w:value="Carson Elementary"/>
                                <w:listItem w:displayText="Dragon Lake Elementary" w:value="Dragon Lake Elementary"/>
                                <w:listItem w:displayText="Ecole Red Bluff Lhtako Elementary" w:value="Ecole Red Bluff Lhtako Elementary"/>
                                <w:listItem w:displayText="Kersley Elementary" w:value="Kersley Elementary"/>
                                <w:listItem w:displayText="Lakeview Elementary" w:value="Lakeview Elementary"/>
                                <w:listItem w:displayText="Nazko Elementary" w:value="Nazko Elementary"/>
                                <w:listItem w:displayText="Parkland Elementary" w:value="Parkland Elementary"/>
                                <w:listItem w:displayText="Riverview Elementary" w:value="Riverview Elementary"/>
                                <w:listItem w:displayText="Voyageur Elementary" w:value="Voyageur Elementary"/>
                                <w:listItem w:displayText="Wells Barkerville Elementary" w:value="Wells Barkerville Elementary"/>
                              </w:comboBox>
                            </w:sdtPr>
                            <w:sdtEndPr/>
                            <w:sdtContent>
                              <w:p w14:paraId="6EB114B1" w14:textId="2D323326" w:rsidR="006B1454" w:rsidRDefault="00210F00" w:rsidP="009E29D6">
                                <w:pPr>
                                  <w:pStyle w:val="SD28H2"/>
                                  <w:spacing w:before="0" w:after="0"/>
                                  <w:rPr>
                                    <w:color w:val="FFFFFF" w:themeColor="background1"/>
                                    <w:sz w:val="60"/>
                                    <w:szCs w:val="60"/>
                                  </w:rPr>
                                </w:pPr>
                                <w:r>
                                  <w:rPr>
                                    <w:color w:val="FFFFFF" w:themeColor="background1"/>
                                    <w:sz w:val="60"/>
                                    <w:szCs w:val="60"/>
                                  </w:rPr>
                                  <w:t>Wells</w:t>
                                </w:r>
                                <w:r w:rsidR="009E6D41">
                                  <w:rPr>
                                    <w:color w:val="FFFFFF" w:themeColor="background1"/>
                                    <w:sz w:val="60"/>
                                    <w:szCs w:val="60"/>
                                  </w:rPr>
                                  <w:t xml:space="preserve"> -</w:t>
                                </w:r>
                                <w:r>
                                  <w:rPr>
                                    <w:color w:val="FFFFFF" w:themeColor="background1"/>
                                    <w:sz w:val="60"/>
                                    <w:szCs w:val="60"/>
                                  </w:rPr>
                                  <w:t xml:space="preserve"> </w:t>
                                </w:r>
                                <w:proofErr w:type="spellStart"/>
                                <w:r>
                                  <w:rPr>
                                    <w:color w:val="FFFFFF" w:themeColor="background1"/>
                                    <w:sz w:val="60"/>
                                    <w:szCs w:val="60"/>
                                  </w:rPr>
                                  <w:t>Barkerville</w:t>
                                </w:r>
                                <w:proofErr w:type="spellEnd"/>
                                <w:r>
                                  <w:rPr>
                                    <w:color w:val="FFFFFF" w:themeColor="background1"/>
                                    <w:sz w:val="60"/>
                                    <w:szCs w:val="60"/>
                                  </w:rPr>
                                  <w:t xml:space="preserve"> Elementary</w:t>
                                </w:r>
                              </w:p>
                            </w:sdtContent>
                          </w:sdt>
                          <w:p w14:paraId="1A73C782" w14:textId="77777777" w:rsidR="006B1454" w:rsidRDefault="006B1454" w:rsidP="009E29D6">
                            <w:pPr>
                              <w:pStyle w:val="SD28H2"/>
                              <w:spacing w:before="0" w:after="0"/>
                              <w:rPr>
                                <w:color w:val="FFFFFF" w:themeColor="background1"/>
                                <w:sz w:val="60"/>
                                <w:szCs w:val="60"/>
                              </w:rPr>
                            </w:pPr>
                            <w:r>
                              <w:rPr>
                                <w:color w:val="FFFFFF" w:themeColor="background1"/>
                                <w:sz w:val="60"/>
                                <w:szCs w:val="60"/>
                              </w:rPr>
                              <w:t>School Growth Plan</w:t>
                            </w:r>
                          </w:p>
                          <w:p w14:paraId="66B98DC8" w14:textId="77777777" w:rsidR="006B1454" w:rsidRDefault="006B1454" w:rsidP="009E29D6">
                            <w:pPr>
                              <w:pStyle w:val="SD28H2"/>
                              <w:spacing w:before="0" w:after="0"/>
                              <w:rPr>
                                <w:color w:val="FFFFFF" w:themeColor="background1"/>
                              </w:rPr>
                            </w:pPr>
                          </w:p>
                          <w:sdt>
                            <w:sdtPr>
                              <w:rPr>
                                <w:color w:val="FFFFFF" w:themeColor="background1"/>
                              </w:rPr>
                              <w:id w:val="1608382739"/>
                            </w:sdtPr>
                            <w:sdtEndPr/>
                            <w:sdtContent>
                              <w:p w14:paraId="77811D66" w14:textId="60CE39BF" w:rsidR="006B1454" w:rsidRDefault="00210F00" w:rsidP="009E29D6">
                                <w:pPr>
                                  <w:pStyle w:val="SD28H2"/>
                                  <w:spacing w:before="0" w:after="0"/>
                                  <w:rPr>
                                    <w:color w:val="FFFFFF" w:themeColor="background1"/>
                                  </w:rPr>
                                </w:pPr>
                                <w:r>
                                  <w:rPr>
                                    <w:color w:val="FFFFFF" w:themeColor="background1"/>
                                  </w:rPr>
                                  <w:t>2024-2027</w:t>
                                </w:r>
                              </w:p>
                            </w:sdtContent>
                          </w:sdt>
                          <w:p w14:paraId="2F51D9E7" w14:textId="336AF3A8" w:rsidR="006B1454" w:rsidRDefault="006B1454" w:rsidP="00B2280A">
                            <w:pPr>
                              <w:spacing w:after="0"/>
                              <w:rPr>
                                <w:i/>
                                <w:iCs/>
                                <w:color w:val="FFFFFF" w:themeColor="background1"/>
                                <w:sz w:val="28"/>
                                <w:szCs w:val="28"/>
                              </w:rPr>
                            </w:pPr>
                          </w:p>
                          <w:p w14:paraId="2912397E" w14:textId="3B3458DC" w:rsidR="006B1454" w:rsidRDefault="006B1454" w:rsidP="00B2280A">
                            <w:pPr>
                              <w:spacing w:after="0"/>
                              <w:rPr>
                                <w:i/>
                                <w:iCs/>
                                <w:color w:val="FFFFFF" w:themeColor="background1"/>
                                <w:sz w:val="28"/>
                                <w:szCs w:val="28"/>
                              </w:rPr>
                            </w:pPr>
                          </w:p>
                          <w:p w14:paraId="6241D1B4" w14:textId="500F4026" w:rsidR="006B1454" w:rsidRDefault="006B1454" w:rsidP="00B2280A">
                            <w:pPr>
                              <w:spacing w:after="0"/>
                              <w:rPr>
                                <w:i/>
                                <w:iCs/>
                                <w:color w:val="FFFFFF" w:themeColor="background1"/>
                                <w:sz w:val="28"/>
                                <w:szCs w:val="28"/>
                              </w:rPr>
                            </w:pPr>
                          </w:p>
                          <w:p w14:paraId="0E15C665" w14:textId="3B57007A" w:rsidR="006B1454" w:rsidRDefault="006B1454" w:rsidP="00B2280A">
                            <w:pPr>
                              <w:spacing w:after="0"/>
                              <w:rPr>
                                <w:rFonts w:asciiTheme="minorHAnsi" w:hAnsiTheme="minorHAnsi" w:cstheme="minorHAnsi"/>
                                <w:i/>
                                <w:iCs/>
                                <w:color w:val="FFFFFF" w:themeColor="background1"/>
                                <w:sz w:val="36"/>
                                <w:szCs w:val="28"/>
                              </w:rPr>
                            </w:pPr>
                          </w:p>
                          <w:p w14:paraId="2ABCD6C4" w14:textId="312A463B" w:rsidR="006B1454" w:rsidRPr="009C2E1D" w:rsidRDefault="006B1454" w:rsidP="00B2280A">
                            <w:pPr>
                              <w:spacing w:after="0"/>
                              <w:rPr>
                                <w:rFonts w:asciiTheme="minorHAnsi" w:hAnsiTheme="minorHAnsi" w:cstheme="minorHAnsi"/>
                                <w:i/>
                                <w:iCs/>
                                <w:color w:val="FFFFFF" w:themeColor="background1"/>
                                <w:sz w:val="36"/>
                                <w:szCs w:val="28"/>
                              </w:rPr>
                            </w:pPr>
                          </w:p>
                          <w:p w14:paraId="4A7AB69B" w14:textId="1721C692" w:rsidR="006B1454" w:rsidRPr="009C2E1D" w:rsidRDefault="006B1454" w:rsidP="009C2E1D">
                            <w:pPr>
                              <w:rPr>
                                <w:rFonts w:asciiTheme="minorHAnsi" w:eastAsia="Times New Roman" w:hAnsiTheme="minorHAnsi" w:cstheme="minorHAnsi"/>
                                <w:i/>
                                <w:color w:val="FFFFFF" w:themeColor="background1"/>
                                <w:sz w:val="24"/>
                                <w:szCs w:val="24"/>
                              </w:rPr>
                            </w:pPr>
                            <w:r w:rsidRPr="009C2E1D">
                              <w:rPr>
                                <w:rFonts w:asciiTheme="minorHAnsi" w:eastAsia="Times New Roman" w:hAnsiTheme="minorHAnsi" w:cstheme="minorHAnsi"/>
                                <w:i/>
                                <w:color w:val="FFFFFF" w:themeColor="background1"/>
                                <w:sz w:val="24"/>
                              </w:rPr>
                              <w:t>School growth plans are aligned</w:t>
                            </w:r>
                            <w:r>
                              <w:rPr>
                                <w:rFonts w:asciiTheme="minorHAnsi" w:eastAsia="Times New Roman" w:hAnsiTheme="minorHAnsi" w:cstheme="minorHAnsi"/>
                                <w:i/>
                                <w:color w:val="FFFFFF" w:themeColor="background1"/>
                                <w:sz w:val="24"/>
                              </w:rPr>
                              <w:t xml:space="preserve"> with the District's </w:t>
                            </w:r>
                            <w:hyperlink r:id="rId12" w:history="1">
                              <w:r w:rsidRPr="009C2E1D">
                                <w:rPr>
                                  <w:rStyle w:val="Hyperlink"/>
                                  <w:rFonts w:asciiTheme="minorHAnsi" w:eastAsia="Times New Roman" w:hAnsiTheme="minorHAnsi" w:cstheme="minorHAnsi"/>
                                  <w:i/>
                                  <w:color w:val="90BAAD" w:themeColor="accent4"/>
                                  <w:sz w:val="24"/>
                                </w:rPr>
                                <w:t>Strategic Plan</w:t>
                              </w:r>
                            </w:hyperlink>
                            <w:r w:rsidRPr="009C2E1D">
                              <w:rPr>
                                <w:rFonts w:asciiTheme="minorHAnsi" w:eastAsia="Times New Roman" w:hAnsiTheme="minorHAnsi" w:cstheme="minorHAnsi"/>
                                <w:i/>
                                <w:color w:val="5E9886" w:themeColor="accent4" w:themeShade="BF"/>
                                <w:sz w:val="24"/>
                              </w:rPr>
                              <w:t xml:space="preserve"> </w:t>
                            </w:r>
                            <w:r w:rsidRPr="009C2E1D">
                              <w:rPr>
                                <w:rFonts w:asciiTheme="minorHAnsi" w:eastAsia="Times New Roman" w:hAnsiTheme="minorHAnsi" w:cstheme="minorHAnsi"/>
                                <w:i/>
                                <w:color w:val="FFFFFF" w:themeColor="background1"/>
                                <w:sz w:val="24"/>
                              </w:rPr>
                              <w:t>with priority measures represented in the Framework for</w:t>
                            </w:r>
                            <w:r w:rsidRPr="009C2E1D">
                              <w:rPr>
                                <w:rFonts w:asciiTheme="minorHAnsi" w:eastAsia="Times New Roman" w:hAnsiTheme="minorHAnsi" w:cstheme="minorHAnsi"/>
                                <w:i/>
                                <w:color w:val="90BAAD" w:themeColor="accent4"/>
                                <w:sz w:val="24"/>
                              </w:rPr>
                              <w:t xml:space="preserve"> </w:t>
                            </w:r>
                            <w:hyperlink r:id="rId13" w:history="1">
                              <w:r w:rsidRPr="009C2E1D">
                                <w:rPr>
                                  <w:rStyle w:val="Hyperlink"/>
                                  <w:rFonts w:asciiTheme="minorHAnsi" w:eastAsia="Times New Roman" w:hAnsiTheme="minorHAnsi" w:cstheme="minorHAnsi"/>
                                  <w:i/>
                                  <w:color w:val="90BAAD" w:themeColor="accent4"/>
                                  <w:sz w:val="24"/>
                                </w:rPr>
                                <w:t>Enhancing Student Learning Report</w:t>
                              </w:r>
                            </w:hyperlink>
                            <w:r>
                              <w:rPr>
                                <w:rFonts w:asciiTheme="minorHAnsi" w:eastAsia="Times New Roman" w:hAnsiTheme="minorHAnsi" w:cstheme="minorHAnsi"/>
                                <w:i/>
                                <w:color w:val="FFFFFF" w:themeColor="background1"/>
                                <w:sz w:val="24"/>
                              </w:rPr>
                              <w:t>.</w:t>
                            </w:r>
                          </w:p>
                          <w:p w14:paraId="70B0A902" w14:textId="77777777" w:rsidR="006B1454" w:rsidRPr="00B2280A" w:rsidRDefault="006B1454" w:rsidP="00B2280A">
                            <w:pPr>
                              <w:spacing w:after="0"/>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4CB0" id="Text Box 1" o:spid="_x0000_s1028" type="#_x0000_t202" style="position:absolute;margin-left:446.3pt;margin-top:189.6pt;width:497.5pt;height:277.2pt;z-index:24974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" filled="f" stroked="f" strokeweight=".5pt">
                <v:textbox>
                  <w:txbxContent>
                    <w:sdt>
                      <w:sdtPr>
                        <w:rPr>
                          <w:color w:val="FFFFFF" w:themeColor="background1"/>
                          <w:sz w:val="60"/>
                          <w:szCs w:val="60"/>
                        </w:rPr>
                        <w:alias w:val="School Name"/>
                        <w:tag w:val="School Name"/>
                        <w:id w:val="981743929"/>
                        <w:comboBox>
                          <w:listItem w:value="Choose an item."/>
                          <w:listItem w:displayText="Barlow Creek Elementary" w:value="Barlow Creek Elementary"/>
                          <w:listItem w:displayText="Bouchie Lake Elementary" w:value="Bouchie Lake Elementary"/>
                          <w:listItem w:displayText="Carson Elementary" w:value="Carson Elementary"/>
                          <w:listItem w:displayText="Dragon Lake Elementary" w:value="Dragon Lake Elementary"/>
                          <w:listItem w:displayText="Ecole Red Bluff Lhtako Elementary" w:value="Ecole Red Bluff Lhtako Elementary"/>
                          <w:listItem w:displayText="Kersley Elementary" w:value="Kersley Elementary"/>
                          <w:listItem w:displayText="Lakeview Elementary" w:value="Lakeview Elementary"/>
                          <w:listItem w:displayText="Nazko Elementary" w:value="Nazko Elementary"/>
                          <w:listItem w:displayText="Parkland Elementary" w:value="Parkland Elementary"/>
                          <w:listItem w:displayText="Riverview Elementary" w:value="Riverview Elementary"/>
                          <w:listItem w:displayText="Voyageur Elementary" w:value="Voyageur Elementary"/>
                          <w:listItem w:displayText="Wells Barkerville Elementary" w:value="Wells Barkerville Elementary"/>
                        </w:comboBox>
                      </w:sdtPr>
                      <w:sdtEndPr/>
                      <w:sdtContent>
                        <w:p w14:paraId="6EB114B1" w14:textId="2D323326" w:rsidR="006B1454" w:rsidRDefault="00210F00" w:rsidP="009E29D6">
                          <w:pPr>
                            <w:pStyle w:val="SD28H2"/>
                            <w:spacing w:before="0" w:after="0"/>
                            <w:rPr>
                              <w:color w:val="FFFFFF" w:themeColor="background1"/>
                              <w:sz w:val="60"/>
                              <w:szCs w:val="60"/>
                            </w:rPr>
                          </w:pPr>
                          <w:r>
                            <w:rPr>
                              <w:color w:val="FFFFFF" w:themeColor="background1"/>
                              <w:sz w:val="60"/>
                              <w:szCs w:val="60"/>
                            </w:rPr>
                            <w:t>Wells</w:t>
                          </w:r>
                          <w:r w:rsidR="009E6D41">
                            <w:rPr>
                              <w:color w:val="FFFFFF" w:themeColor="background1"/>
                              <w:sz w:val="60"/>
                              <w:szCs w:val="60"/>
                            </w:rPr>
                            <w:t xml:space="preserve"> -</w:t>
                          </w:r>
                          <w:r>
                            <w:rPr>
                              <w:color w:val="FFFFFF" w:themeColor="background1"/>
                              <w:sz w:val="60"/>
                              <w:szCs w:val="60"/>
                            </w:rPr>
                            <w:t xml:space="preserve"> </w:t>
                          </w:r>
                          <w:proofErr w:type="spellStart"/>
                          <w:r>
                            <w:rPr>
                              <w:color w:val="FFFFFF" w:themeColor="background1"/>
                              <w:sz w:val="60"/>
                              <w:szCs w:val="60"/>
                            </w:rPr>
                            <w:t>Barkerville</w:t>
                          </w:r>
                          <w:proofErr w:type="spellEnd"/>
                          <w:r>
                            <w:rPr>
                              <w:color w:val="FFFFFF" w:themeColor="background1"/>
                              <w:sz w:val="60"/>
                              <w:szCs w:val="60"/>
                            </w:rPr>
                            <w:t xml:space="preserve"> Elementary</w:t>
                          </w:r>
                        </w:p>
                      </w:sdtContent>
                    </w:sdt>
                    <w:p w14:paraId="1A73C782" w14:textId="77777777" w:rsidR="006B1454" w:rsidRDefault="006B1454" w:rsidP="009E29D6">
                      <w:pPr>
                        <w:pStyle w:val="SD28H2"/>
                        <w:spacing w:before="0" w:after="0"/>
                        <w:rPr>
                          <w:color w:val="FFFFFF" w:themeColor="background1"/>
                          <w:sz w:val="60"/>
                          <w:szCs w:val="60"/>
                        </w:rPr>
                      </w:pPr>
                      <w:r>
                        <w:rPr>
                          <w:color w:val="FFFFFF" w:themeColor="background1"/>
                          <w:sz w:val="60"/>
                          <w:szCs w:val="60"/>
                        </w:rPr>
                        <w:t>School Growth Plan</w:t>
                      </w:r>
                    </w:p>
                    <w:p w14:paraId="66B98DC8" w14:textId="77777777" w:rsidR="006B1454" w:rsidRDefault="006B1454" w:rsidP="009E29D6">
                      <w:pPr>
                        <w:pStyle w:val="SD28H2"/>
                        <w:spacing w:before="0" w:after="0"/>
                        <w:rPr>
                          <w:color w:val="FFFFFF" w:themeColor="background1"/>
                        </w:rPr>
                      </w:pPr>
                    </w:p>
                    <w:sdt>
                      <w:sdtPr>
                        <w:rPr>
                          <w:color w:val="FFFFFF" w:themeColor="background1"/>
                        </w:rPr>
                        <w:id w:val="1608382739"/>
                      </w:sdtPr>
                      <w:sdtEndPr/>
                      <w:sdtContent>
                        <w:p w14:paraId="77811D66" w14:textId="60CE39BF" w:rsidR="006B1454" w:rsidRDefault="00210F00" w:rsidP="009E29D6">
                          <w:pPr>
                            <w:pStyle w:val="SD28H2"/>
                            <w:spacing w:before="0" w:after="0"/>
                            <w:rPr>
                              <w:color w:val="FFFFFF" w:themeColor="background1"/>
                            </w:rPr>
                          </w:pPr>
                          <w:r>
                            <w:rPr>
                              <w:color w:val="FFFFFF" w:themeColor="background1"/>
                            </w:rPr>
                            <w:t>2024-2027</w:t>
                          </w:r>
                        </w:p>
                      </w:sdtContent>
                    </w:sdt>
                    <w:p w14:paraId="2F51D9E7" w14:textId="336AF3A8" w:rsidR="006B1454" w:rsidRDefault="006B1454" w:rsidP="00B2280A">
                      <w:pPr>
                        <w:spacing w:after="0"/>
                        <w:rPr>
                          <w:i/>
                          <w:iCs/>
                          <w:color w:val="FFFFFF" w:themeColor="background1"/>
                          <w:sz w:val="28"/>
                          <w:szCs w:val="28"/>
                        </w:rPr>
                      </w:pPr>
                    </w:p>
                    <w:p w14:paraId="2912397E" w14:textId="3B3458DC" w:rsidR="006B1454" w:rsidRDefault="006B1454" w:rsidP="00B2280A">
                      <w:pPr>
                        <w:spacing w:after="0"/>
                        <w:rPr>
                          <w:i/>
                          <w:iCs/>
                          <w:color w:val="FFFFFF" w:themeColor="background1"/>
                          <w:sz w:val="28"/>
                          <w:szCs w:val="28"/>
                        </w:rPr>
                      </w:pPr>
                    </w:p>
                    <w:p w14:paraId="6241D1B4" w14:textId="500F4026" w:rsidR="006B1454" w:rsidRDefault="006B1454" w:rsidP="00B2280A">
                      <w:pPr>
                        <w:spacing w:after="0"/>
                        <w:rPr>
                          <w:i/>
                          <w:iCs/>
                          <w:color w:val="FFFFFF" w:themeColor="background1"/>
                          <w:sz w:val="28"/>
                          <w:szCs w:val="28"/>
                        </w:rPr>
                      </w:pPr>
                    </w:p>
                    <w:p w14:paraId="0E15C665" w14:textId="3B57007A" w:rsidR="006B1454" w:rsidRDefault="006B1454" w:rsidP="00B2280A">
                      <w:pPr>
                        <w:spacing w:after="0"/>
                        <w:rPr>
                          <w:rFonts w:asciiTheme="minorHAnsi" w:hAnsiTheme="minorHAnsi" w:cstheme="minorHAnsi"/>
                          <w:i/>
                          <w:iCs/>
                          <w:color w:val="FFFFFF" w:themeColor="background1"/>
                          <w:sz w:val="36"/>
                          <w:szCs w:val="28"/>
                        </w:rPr>
                      </w:pPr>
                    </w:p>
                    <w:p w14:paraId="2ABCD6C4" w14:textId="312A463B" w:rsidR="006B1454" w:rsidRPr="009C2E1D" w:rsidRDefault="006B1454" w:rsidP="00B2280A">
                      <w:pPr>
                        <w:spacing w:after="0"/>
                        <w:rPr>
                          <w:rFonts w:asciiTheme="minorHAnsi" w:hAnsiTheme="minorHAnsi" w:cstheme="minorHAnsi"/>
                          <w:i/>
                          <w:iCs/>
                          <w:color w:val="FFFFFF" w:themeColor="background1"/>
                          <w:sz w:val="36"/>
                          <w:szCs w:val="28"/>
                        </w:rPr>
                      </w:pPr>
                    </w:p>
                    <w:p w14:paraId="4A7AB69B" w14:textId="1721C692" w:rsidR="006B1454" w:rsidRPr="009C2E1D" w:rsidRDefault="006B1454" w:rsidP="009C2E1D">
                      <w:pPr>
                        <w:rPr>
                          <w:rFonts w:asciiTheme="minorHAnsi" w:eastAsia="Times New Roman" w:hAnsiTheme="minorHAnsi" w:cstheme="minorHAnsi"/>
                          <w:i/>
                          <w:color w:val="FFFFFF" w:themeColor="background1"/>
                          <w:sz w:val="24"/>
                          <w:szCs w:val="24"/>
                        </w:rPr>
                      </w:pPr>
                      <w:r w:rsidRPr="009C2E1D">
                        <w:rPr>
                          <w:rFonts w:asciiTheme="minorHAnsi" w:eastAsia="Times New Roman" w:hAnsiTheme="minorHAnsi" w:cstheme="minorHAnsi"/>
                          <w:i/>
                          <w:color w:val="FFFFFF" w:themeColor="background1"/>
                          <w:sz w:val="24"/>
                        </w:rPr>
                        <w:t>School growth plans are aligned</w:t>
                      </w:r>
                      <w:r>
                        <w:rPr>
                          <w:rFonts w:asciiTheme="minorHAnsi" w:eastAsia="Times New Roman" w:hAnsiTheme="minorHAnsi" w:cstheme="minorHAnsi"/>
                          <w:i/>
                          <w:color w:val="FFFFFF" w:themeColor="background1"/>
                          <w:sz w:val="24"/>
                        </w:rPr>
                        <w:t xml:space="preserve"> with the District's </w:t>
                      </w:r>
                      <w:hyperlink r:id="rId14" w:history="1">
                        <w:r w:rsidRPr="009C2E1D">
                          <w:rPr>
                            <w:rStyle w:val="Hyperlink"/>
                            <w:rFonts w:asciiTheme="minorHAnsi" w:eastAsia="Times New Roman" w:hAnsiTheme="minorHAnsi" w:cstheme="minorHAnsi"/>
                            <w:i/>
                            <w:color w:val="90BAAD" w:themeColor="accent4"/>
                            <w:sz w:val="24"/>
                          </w:rPr>
                          <w:t>Strategic Plan</w:t>
                        </w:r>
                      </w:hyperlink>
                      <w:r w:rsidRPr="009C2E1D">
                        <w:rPr>
                          <w:rFonts w:asciiTheme="minorHAnsi" w:eastAsia="Times New Roman" w:hAnsiTheme="minorHAnsi" w:cstheme="minorHAnsi"/>
                          <w:i/>
                          <w:color w:val="5E9886" w:themeColor="accent4" w:themeShade="BF"/>
                          <w:sz w:val="24"/>
                        </w:rPr>
                        <w:t xml:space="preserve"> </w:t>
                      </w:r>
                      <w:r w:rsidRPr="009C2E1D">
                        <w:rPr>
                          <w:rFonts w:asciiTheme="minorHAnsi" w:eastAsia="Times New Roman" w:hAnsiTheme="minorHAnsi" w:cstheme="minorHAnsi"/>
                          <w:i/>
                          <w:color w:val="FFFFFF" w:themeColor="background1"/>
                          <w:sz w:val="24"/>
                        </w:rPr>
                        <w:t>with priority measures represented in the Framework for</w:t>
                      </w:r>
                      <w:r w:rsidRPr="009C2E1D">
                        <w:rPr>
                          <w:rFonts w:asciiTheme="minorHAnsi" w:eastAsia="Times New Roman" w:hAnsiTheme="minorHAnsi" w:cstheme="minorHAnsi"/>
                          <w:i/>
                          <w:color w:val="90BAAD" w:themeColor="accent4"/>
                          <w:sz w:val="24"/>
                        </w:rPr>
                        <w:t xml:space="preserve"> </w:t>
                      </w:r>
                      <w:hyperlink r:id="rId15" w:history="1">
                        <w:r w:rsidRPr="009C2E1D">
                          <w:rPr>
                            <w:rStyle w:val="Hyperlink"/>
                            <w:rFonts w:asciiTheme="minorHAnsi" w:eastAsia="Times New Roman" w:hAnsiTheme="minorHAnsi" w:cstheme="minorHAnsi"/>
                            <w:i/>
                            <w:color w:val="90BAAD" w:themeColor="accent4"/>
                            <w:sz w:val="24"/>
                          </w:rPr>
                          <w:t>Enhancing Student Learning Report</w:t>
                        </w:r>
                      </w:hyperlink>
                      <w:r>
                        <w:rPr>
                          <w:rFonts w:asciiTheme="minorHAnsi" w:eastAsia="Times New Roman" w:hAnsiTheme="minorHAnsi" w:cstheme="minorHAnsi"/>
                          <w:i/>
                          <w:color w:val="FFFFFF" w:themeColor="background1"/>
                          <w:sz w:val="24"/>
                        </w:rPr>
                        <w:t>.</w:t>
                      </w:r>
                    </w:p>
                    <w:p w14:paraId="70B0A902" w14:textId="77777777" w:rsidR="006B1454" w:rsidRPr="00B2280A" w:rsidRDefault="006B1454" w:rsidP="00B2280A">
                      <w:pPr>
                        <w:spacing w:after="0"/>
                        <w:rPr>
                          <w:i/>
                          <w:iCs/>
                          <w:color w:val="FFFFFF" w:themeColor="background1"/>
                          <w:sz w:val="28"/>
                          <w:szCs w:val="28"/>
                        </w:rPr>
                      </w:pPr>
                    </w:p>
                  </w:txbxContent>
                </v:textbox>
                <w10:wrap anchorx="margin"/>
              </v:shape>
            </w:pict>
          </mc:Fallback>
        </mc:AlternateContent>
      </w:r>
      <w:r w:rsidR="005D46B4" w:rsidRPr="007F5864">
        <w:br w:type="page"/>
      </w:r>
      <w:r w:rsidR="00D17813">
        <w:rPr>
          <w:noProof/>
        </w:rPr>
        <w:drawing>
          <wp:anchor distT="0" distB="0" distL="114300" distR="114300" simplePos="0" relativeHeight="249730048" behindDoc="1" locked="1" layoutInCell="1" allowOverlap="1" wp14:anchorId="02C81A0F" wp14:editId="081CD467">
            <wp:simplePos x="0" y="0"/>
            <wp:positionH relativeFrom="page">
              <wp:posOffset>0</wp:posOffset>
            </wp:positionH>
            <wp:positionV relativeFrom="page">
              <wp:posOffset>0</wp:posOffset>
            </wp:positionV>
            <wp:extent cx="7772400" cy="10058400"/>
            <wp:effectExtent l="133350" t="114300" r="136525" b="14414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C7B0C0" w14:textId="4469C2C0" w:rsidR="00875FE0" w:rsidRDefault="006D4BAE" w:rsidP="009E29D6">
      <w:pPr>
        <w:pStyle w:val="SD28H2"/>
      </w:pPr>
      <w:r>
        <w:rPr>
          <w:rFonts w:eastAsia="Times New Roman" w:cs="Times New Roman"/>
          <w:b w:val="0"/>
          <w:noProof/>
          <w:color w:val="auto"/>
          <w:sz w:val="22"/>
          <w:szCs w:val="22"/>
        </w:rPr>
        <w:lastRenderedPageBreak/>
        <mc:AlternateContent>
          <mc:Choice Requires="wpg">
            <w:drawing>
              <wp:anchor distT="0" distB="0" distL="114300" distR="114300" simplePos="0" relativeHeight="250031104" behindDoc="0" locked="0" layoutInCell="1" allowOverlap="1" wp14:anchorId="76C7960E" wp14:editId="550D3342">
                <wp:simplePos x="0" y="0"/>
                <wp:positionH relativeFrom="page">
                  <wp:align>right</wp:align>
                </wp:positionH>
                <wp:positionV relativeFrom="paragraph">
                  <wp:posOffset>-1109980</wp:posOffset>
                </wp:positionV>
                <wp:extent cx="7772400" cy="2336800"/>
                <wp:effectExtent l="0" t="0" r="0" b="6350"/>
                <wp:wrapNone/>
                <wp:docPr id="37" name="Group 37"/>
                <wp:cNvGraphicFramePr/>
                <a:graphic xmlns:a="http://schemas.openxmlformats.org/drawingml/2006/main">
                  <a:graphicData uri="http://schemas.microsoft.com/office/word/2010/wordprocessingGroup">
                    <wpg:wgp>
                      <wpg:cNvGrpSpPr/>
                      <wpg:grpSpPr>
                        <a:xfrm>
                          <a:off x="0" y="0"/>
                          <a:ext cx="7772400" cy="2336800"/>
                          <a:chOff x="0" y="0"/>
                          <a:chExt cx="7772400" cy="2336800"/>
                        </a:xfrm>
                      </wpg:grpSpPr>
                      <pic:pic xmlns:pic="http://schemas.openxmlformats.org/drawingml/2006/picture">
                        <pic:nvPicPr>
                          <pic:cNvPr id="664" name="Picture 66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2336800"/>
                          </a:xfrm>
                          <a:prstGeom prst="rect">
                            <a:avLst/>
                          </a:prstGeom>
                        </pic:spPr>
                      </pic:pic>
                      <wps:wsp>
                        <wps:cNvPr id="36" name="Straight Connector 36"/>
                        <wps:cNvCnPr/>
                        <wps:spPr>
                          <a:xfrm>
                            <a:off x="190089" y="2068830"/>
                            <a:ext cx="7389464" cy="0"/>
                          </a:xfrm>
                          <a:prstGeom prst="line">
                            <a:avLst/>
                          </a:prstGeom>
                          <a:ln w="111125">
                            <a:solidFill>
                              <a:srgbClr val="00806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40C940A" id="Group 37" o:spid="_x0000_s1026" style="position:absolute;margin-left:560.8pt;margin-top:-87.4pt;width:612pt;height:184pt;z-index:250031104;mso-position-horizontal:right;mso-position-horizontal-relative:page;mso-height-relative:margin" coordsize="77724,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 o:spid="_x0000_s1027" type="#_x0000_t75" style="position:absolute;width:77724;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">
                  <v:imagedata r:id="rId20" o:title=""/>
                  <v:path arrowok="t"/>
                </v:shape>
                <v:line id="Straight Connector 36" o:spid="_x0000_s1028" style="position:absolute;visibility:visible;mso-wrap-style:square" from="1900,20688" to="75795,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" strokecolor="#00806f" strokeweight="8.75pt">
                  <v:stroke joinstyle="miter"/>
                </v:line>
                <w10:wrap anchorx="page"/>
              </v:group>
            </w:pict>
          </mc:Fallback>
        </mc:AlternateContent>
      </w:r>
      <w:r w:rsidR="007A52B0">
        <w:rPr>
          <w:rFonts w:eastAsia="Times New Roman" w:cs="Times New Roman"/>
          <w:b w:val="0"/>
          <w:noProof/>
          <w:color w:val="auto"/>
          <w:sz w:val="22"/>
          <w:szCs w:val="22"/>
        </w:rPr>
        <mc:AlternateContent>
          <mc:Choice Requires="wps">
            <w:drawing>
              <wp:anchor distT="0" distB="0" distL="114300" distR="114300" simplePos="0" relativeHeight="249662464" behindDoc="1" locked="0" layoutInCell="1" allowOverlap="1" wp14:anchorId="587C5A5E" wp14:editId="76743B85">
                <wp:simplePos x="0" y="0"/>
                <wp:positionH relativeFrom="column">
                  <wp:posOffset>-672152</wp:posOffset>
                </wp:positionH>
                <wp:positionV relativeFrom="paragraph">
                  <wp:posOffset>-1097280</wp:posOffset>
                </wp:positionV>
                <wp:extent cx="7747000" cy="10045700"/>
                <wp:effectExtent l="171450" t="171450" r="177800" b="165100"/>
                <wp:wrapNone/>
                <wp:docPr id="28" name="Rectangle 28"/>
                <wp:cNvGraphicFramePr/>
                <a:graphic xmlns:a="http://schemas.openxmlformats.org/drawingml/2006/main">
                  <a:graphicData uri="http://schemas.microsoft.com/office/word/2010/wordprocessingShape">
                    <wps:wsp>
                      <wps:cNvSpPr/>
                      <wps:spPr>
                        <a:xfrm>
                          <a:off x="0" y="0"/>
                          <a:ext cx="7747000" cy="10045700"/>
                        </a:xfrm>
                        <a:prstGeom prst="rect">
                          <a:avLst/>
                        </a:prstGeom>
                        <a:noFill/>
                        <a:ln w="3492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59AA" id="Rectangle 28" o:spid="_x0000_s1026" style="position:absolute;margin-left:-52.95pt;margin-top:-86.4pt;width:610pt;height:791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" filled="f" strokecolor="white [3212]" strokeweight="27.5pt"/>
            </w:pict>
          </mc:Fallback>
        </mc:AlternateContent>
      </w:r>
    </w:p>
    <w:p w14:paraId="3ED47477" w14:textId="7C7F2182" w:rsidR="00DC3C58" w:rsidRPr="00491CD4" w:rsidRDefault="00F9650E" w:rsidP="000A6A4E">
      <w:r>
        <w:rPr>
          <w:rFonts w:eastAsia="Times New Roman" w:cs="Times New Roman"/>
          <w:b/>
          <w:noProof/>
          <w:sz w:val="22"/>
        </w:rPr>
        <w:drawing>
          <wp:anchor distT="0" distB="0" distL="114300" distR="114300" simplePos="0" relativeHeight="253741056" behindDoc="0" locked="0" layoutInCell="1" allowOverlap="1" wp14:anchorId="6309B930" wp14:editId="75BA05D8">
            <wp:simplePos x="0" y="0"/>
            <wp:positionH relativeFrom="column">
              <wp:posOffset>2333625</wp:posOffset>
            </wp:positionH>
            <wp:positionV relativeFrom="paragraph">
              <wp:posOffset>5834379</wp:posOffset>
            </wp:positionV>
            <wp:extent cx="4333875" cy="14308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_lineart.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5916" cy="1441446"/>
                    </a:xfrm>
                    <a:prstGeom prst="rect">
                      <a:avLst/>
                    </a:prstGeom>
                  </pic:spPr>
                </pic:pic>
              </a:graphicData>
            </a:graphic>
            <wp14:sizeRelH relativeFrom="margin">
              <wp14:pctWidth>0</wp14:pctWidth>
            </wp14:sizeRelH>
            <wp14:sizeRelV relativeFrom="margin">
              <wp14:pctHeight>0</wp14:pctHeight>
            </wp14:sizeRelV>
          </wp:anchor>
        </w:drawing>
      </w:r>
      <w:r w:rsidR="00F71E1F">
        <w:rPr>
          <w:noProof/>
        </w:rPr>
        <mc:AlternateContent>
          <mc:Choice Requires="wpg">
            <w:drawing>
              <wp:anchor distT="0" distB="0" distL="114300" distR="114300" simplePos="0" relativeHeight="250090496" behindDoc="0" locked="0" layoutInCell="1" allowOverlap="1" wp14:anchorId="60A792C8" wp14:editId="69515948">
                <wp:simplePos x="0" y="0"/>
                <wp:positionH relativeFrom="column">
                  <wp:posOffset>-290015</wp:posOffset>
                </wp:positionH>
                <wp:positionV relativeFrom="paragraph">
                  <wp:posOffset>1146516</wp:posOffset>
                </wp:positionV>
                <wp:extent cx="2388358" cy="5533390"/>
                <wp:effectExtent l="95250" t="19050" r="31115" b="86360"/>
                <wp:wrapNone/>
                <wp:docPr id="647" name="Group 647"/>
                <wp:cNvGraphicFramePr/>
                <a:graphic xmlns:a="http://schemas.openxmlformats.org/drawingml/2006/main">
                  <a:graphicData uri="http://schemas.microsoft.com/office/word/2010/wordprocessingGroup">
                    <wpg:wgp>
                      <wpg:cNvGrpSpPr/>
                      <wpg:grpSpPr>
                        <a:xfrm>
                          <a:off x="0" y="0"/>
                          <a:ext cx="2388358" cy="5533390"/>
                          <a:chOff x="17252" y="0"/>
                          <a:chExt cx="2444797" cy="5559904"/>
                        </a:xfrm>
                      </wpg:grpSpPr>
                      <wps:wsp>
                        <wps:cNvPr id="53" name="Rectangle 53"/>
                        <wps:cNvSpPr/>
                        <wps:spPr>
                          <a:xfrm>
                            <a:off x="17252" y="25879"/>
                            <a:ext cx="2444797" cy="5534025"/>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59158" y="718669"/>
                            <a:ext cx="2318943" cy="4739168"/>
                          </a:xfrm>
                          <a:prstGeom prst="rect">
                            <a:avLst/>
                          </a:prstGeom>
                          <a:noFill/>
                          <a:ln w="28575">
                            <a:noFill/>
                            <a:bevel/>
                          </a:ln>
                          <a:effectLst/>
                        </wps:spPr>
                        <wps:txbx>
                          <w:txbxContent>
                            <w:sdt>
                              <w:sdtPr>
                                <w:rPr>
                                  <w:rFonts w:ascii="Century Gothic" w:hAnsi="Century Gothic"/>
                                  <w:szCs w:val="20"/>
                                </w:rPr>
                                <w:id w:val="-1948462782"/>
                              </w:sdtPr>
                              <w:sdtEndPr>
                                <w:rPr>
                                  <w:rFonts w:ascii="Calibri" w:hAnsi="Calibri"/>
                                  <w:szCs w:val="22"/>
                                </w:rPr>
                              </w:sdtEndPr>
                              <w:sdtContent>
                                <w:p w14:paraId="438FD6A4" w14:textId="77777777" w:rsidR="00C349A9" w:rsidRDefault="00C349A9" w:rsidP="00C349A9">
                                  <w:pPr>
                                    <w:rPr>
                                      <w:rFonts w:ascii="Century Gothic" w:hAnsi="Century Gothic"/>
                                      <w:szCs w:val="20"/>
                                    </w:rPr>
                                  </w:pPr>
                                  <w:r>
                                    <w:rPr>
                                      <w:rFonts w:ascii="Century Gothic" w:hAnsi="Century Gothic"/>
                                      <w:szCs w:val="20"/>
                                    </w:rPr>
                                    <w:t>What makes Wells-</w:t>
                                  </w:r>
                                  <w:proofErr w:type="spellStart"/>
                                  <w:r>
                                    <w:rPr>
                                      <w:rFonts w:ascii="Century Gothic" w:hAnsi="Century Gothic"/>
                                      <w:szCs w:val="20"/>
                                    </w:rPr>
                                    <w:t>Barkerville</w:t>
                                  </w:r>
                                  <w:proofErr w:type="spellEnd"/>
                                  <w:r>
                                    <w:rPr>
                                      <w:rFonts w:ascii="Century Gothic" w:hAnsi="Century Gothic"/>
                                      <w:szCs w:val="20"/>
                                    </w:rPr>
                                    <w:t xml:space="preserve"> great? </w:t>
                                  </w:r>
                                </w:p>
                                <w:p w14:paraId="5A222361"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Small class size</w:t>
                                  </w:r>
                                </w:p>
                                <w:p w14:paraId="5C350C9B"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Friendly supportive environment</w:t>
                                  </w:r>
                                </w:p>
                                <w:p w14:paraId="26BE7134"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Community involvement</w:t>
                                  </w:r>
                                </w:p>
                                <w:p w14:paraId="785F3877"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Mentorship/leadership – older students help the younger students develop skills and traits to be successful citizens</w:t>
                                  </w:r>
                                </w:p>
                                <w:p w14:paraId="2BDC3D09"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Many special events: Remembrance Day, Christmas Play</w:t>
                                  </w:r>
                                </w:p>
                                <w:p w14:paraId="5CDAB444"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Commitment and support of parents</w:t>
                                  </w:r>
                                </w:p>
                                <w:p w14:paraId="5B848F4C"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Opportunities for many small group discussions</w:t>
                                  </w:r>
                                </w:p>
                                <w:p w14:paraId="59AFBBB6"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Focus on place-based learning, outdoor education</w:t>
                                  </w:r>
                                </w:p>
                                <w:p w14:paraId="18EEA742" w14:textId="77777777" w:rsidR="00F0263D" w:rsidRDefault="00F0263D" w:rsidP="00F0263D">
                                  <w:pPr>
                                    <w:rPr>
                                      <w:rFonts w:ascii="Century Gothic" w:hAnsi="Century Gothic"/>
                                      <w:szCs w:val="20"/>
                                    </w:rPr>
                                  </w:pPr>
                                  <w:r>
                                    <w:rPr>
                                      <w:rFonts w:ascii="Century Gothic" w:hAnsi="Century Gothic"/>
                                      <w:szCs w:val="20"/>
                                    </w:rPr>
                                    <w:t xml:space="preserve">PAC </w:t>
                                  </w:r>
                                </w:p>
                                <w:p w14:paraId="6947B9CF" w14:textId="0EF7F516" w:rsidR="006B1454" w:rsidRPr="00F0263D" w:rsidRDefault="00F0263D" w:rsidP="00F0263D">
                                  <w:pPr>
                                    <w:rPr>
                                      <w:rFonts w:ascii="Century Gothic" w:hAnsi="Century Gothic"/>
                                      <w:szCs w:val="20"/>
                                    </w:rPr>
                                  </w:pPr>
                                  <w:r>
                                    <w:rPr>
                                      <w:rFonts w:ascii="Century Gothic" w:hAnsi="Century Gothic"/>
                                      <w:szCs w:val="20"/>
                                    </w:rPr>
                                    <w:t>Wells-</w:t>
                                  </w:r>
                                  <w:proofErr w:type="spellStart"/>
                                  <w:r>
                                    <w:rPr>
                                      <w:rFonts w:ascii="Century Gothic" w:hAnsi="Century Gothic"/>
                                      <w:szCs w:val="20"/>
                                    </w:rPr>
                                    <w:t>Barkerville</w:t>
                                  </w:r>
                                  <w:proofErr w:type="spellEnd"/>
                                  <w:r>
                                    <w:rPr>
                                      <w:rFonts w:ascii="Century Gothic" w:hAnsi="Century Gothic"/>
                                      <w:szCs w:val="20"/>
                                    </w:rPr>
                                    <w:t xml:space="preserve"> has an active Parent Advisory Council that supports students and staff. Our PAC meets every fourth Tuesday of the month. </w:t>
                                  </w:r>
                                </w:p>
                              </w:sdtContent>
                            </w:sdt>
                            <w:p w14:paraId="190DF040" w14:textId="77777777" w:rsidR="006B1454" w:rsidRPr="00F3390A" w:rsidRDefault="006B1454" w:rsidP="00191921">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7253" y="0"/>
                            <a:ext cx="2444796" cy="609358"/>
                          </a:xfrm>
                          <a:prstGeom prst="rect">
                            <a:avLst/>
                          </a:prstGeom>
                          <a:noFill/>
                          <a:ln w="66675">
                            <a:noFill/>
                          </a:ln>
                        </wps:spPr>
                        <wps:txbx>
                          <w:txbxContent>
                            <w:p w14:paraId="4AF11A1E" w14:textId="77777777" w:rsidR="006B1454" w:rsidRPr="00E9403D" w:rsidRDefault="006B1454" w:rsidP="00E9403D">
                              <w:pPr>
                                <w:spacing w:before="40" w:after="0" w:line="320" w:lineRule="exact"/>
                                <w:ind w:left="72"/>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pPr>
                              <w:r w:rsidRPr="00E9403D">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t xml:space="preserve">SCHOOL </w:t>
                              </w:r>
                            </w:p>
                            <w:p w14:paraId="1E83C425" w14:textId="77777777" w:rsidR="006B1454" w:rsidRPr="00E9403D" w:rsidRDefault="006B1454" w:rsidP="00E9403D">
                              <w:pPr>
                                <w:spacing w:after="240" w:line="300" w:lineRule="exact"/>
                                <w:ind w:left="72"/>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pPr>
                              <w:r w:rsidRPr="00E9403D">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t>INFORMATION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0A792C8" id="Group 647" o:spid="_x0000_s1029" style="position:absolute;margin-left:-22.85pt;margin-top:90.3pt;width:188.05pt;height:435.7pt;z-index:250090496;mso-width-relative:margin;mso-height-relative:margin" coordorigin="172" coordsize="24447,5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">
                <v:rect id="Rectangle 53" o:spid="_x0000_s1030" style="position:absolute;left:172;top:258;width:24448;height:5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" fillcolor="white [3212]" stroked="f" strokeweight="1pt">
                  <v:shadow on="t" color="black" opacity="26214f" origin=".5,-.5" offset="-.74836mm,.74836mm"/>
                </v:rect>
                <v:shape id="Text Box 7" o:spid="_x0000_s1031" type="#_x0000_t202" style="position:absolute;left:591;top:7186;width:23190;height:4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" filled="f" stroked="f" strokeweight="2.25pt">
                  <v:stroke joinstyle="bevel"/>
                  <v:textbox>
                    <w:txbxContent>
                      <w:sdt>
                        <w:sdtPr>
                          <w:rPr>
                            <w:rFonts w:ascii="Century Gothic" w:hAnsi="Century Gothic"/>
                            <w:szCs w:val="20"/>
                          </w:rPr>
                          <w:id w:val="-1948462782"/>
                        </w:sdtPr>
                        <w:sdtEndPr>
                          <w:rPr>
                            <w:rFonts w:ascii="Calibri" w:hAnsi="Calibri"/>
                            <w:szCs w:val="22"/>
                          </w:rPr>
                        </w:sdtEndPr>
                        <w:sdtContent>
                          <w:p w14:paraId="438FD6A4" w14:textId="77777777" w:rsidR="00C349A9" w:rsidRDefault="00C349A9" w:rsidP="00C349A9">
                            <w:pPr>
                              <w:rPr>
                                <w:rFonts w:ascii="Century Gothic" w:hAnsi="Century Gothic"/>
                                <w:szCs w:val="20"/>
                              </w:rPr>
                            </w:pPr>
                            <w:r>
                              <w:rPr>
                                <w:rFonts w:ascii="Century Gothic" w:hAnsi="Century Gothic"/>
                                <w:szCs w:val="20"/>
                              </w:rPr>
                              <w:t>What makes Wells-</w:t>
                            </w:r>
                            <w:proofErr w:type="spellStart"/>
                            <w:r>
                              <w:rPr>
                                <w:rFonts w:ascii="Century Gothic" w:hAnsi="Century Gothic"/>
                                <w:szCs w:val="20"/>
                              </w:rPr>
                              <w:t>Barkerville</w:t>
                            </w:r>
                            <w:proofErr w:type="spellEnd"/>
                            <w:r>
                              <w:rPr>
                                <w:rFonts w:ascii="Century Gothic" w:hAnsi="Century Gothic"/>
                                <w:szCs w:val="20"/>
                              </w:rPr>
                              <w:t xml:space="preserve"> great? </w:t>
                            </w:r>
                          </w:p>
                          <w:p w14:paraId="5A222361"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Small class size</w:t>
                            </w:r>
                          </w:p>
                          <w:p w14:paraId="5C350C9B"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Friendly supportive environment</w:t>
                            </w:r>
                          </w:p>
                          <w:p w14:paraId="26BE7134"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Community involvement</w:t>
                            </w:r>
                          </w:p>
                          <w:p w14:paraId="785F3877"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Mentorship/leadership – older students help the younger students develop skills and traits to be successful citizens</w:t>
                            </w:r>
                          </w:p>
                          <w:p w14:paraId="2BDC3D09"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Many special events: Remembrance Day, Christmas Play</w:t>
                            </w:r>
                          </w:p>
                          <w:p w14:paraId="5CDAB444"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Commitment and support of parents</w:t>
                            </w:r>
                          </w:p>
                          <w:p w14:paraId="5B848F4C"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Opportunities for many small group discussions</w:t>
                            </w:r>
                          </w:p>
                          <w:p w14:paraId="59AFBBB6" w14:textId="77777777" w:rsidR="00F0263D" w:rsidRDefault="00F0263D" w:rsidP="00F0263D">
                            <w:pPr>
                              <w:pStyle w:val="ListParagraph"/>
                              <w:numPr>
                                <w:ilvl w:val="0"/>
                                <w:numId w:val="31"/>
                              </w:numPr>
                              <w:rPr>
                                <w:rFonts w:ascii="Century Gothic" w:hAnsi="Century Gothic"/>
                                <w:szCs w:val="20"/>
                              </w:rPr>
                            </w:pPr>
                            <w:r>
                              <w:rPr>
                                <w:rFonts w:ascii="Century Gothic" w:hAnsi="Century Gothic"/>
                                <w:szCs w:val="20"/>
                              </w:rPr>
                              <w:t>Focus on place-based learning, outdoor education</w:t>
                            </w:r>
                          </w:p>
                          <w:p w14:paraId="18EEA742" w14:textId="77777777" w:rsidR="00F0263D" w:rsidRDefault="00F0263D" w:rsidP="00F0263D">
                            <w:pPr>
                              <w:rPr>
                                <w:rFonts w:ascii="Century Gothic" w:hAnsi="Century Gothic"/>
                                <w:szCs w:val="20"/>
                              </w:rPr>
                            </w:pPr>
                            <w:r>
                              <w:rPr>
                                <w:rFonts w:ascii="Century Gothic" w:hAnsi="Century Gothic"/>
                                <w:szCs w:val="20"/>
                              </w:rPr>
                              <w:t xml:space="preserve">PAC </w:t>
                            </w:r>
                          </w:p>
                          <w:p w14:paraId="6947B9CF" w14:textId="0EF7F516" w:rsidR="006B1454" w:rsidRPr="00F0263D" w:rsidRDefault="00F0263D" w:rsidP="00F0263D">
                            <w:pPr>
                              <w:rPr>
                                <w:rFonts w:ascii="Century Gothic" w:hAnsi="Century Gothic"/>
                                <w:szCs w:val="20"/>
                              </w:rPr>
                            </w:pPr>
                            <w:r>
                              <w:rPr>
                                <w:rFonts w:ascii="Century Gothic" w:hAnsi="Century Gothic"/>
                                <w:szCs w:val="20"/>
                              </w:rPr>
                              <w:t>Wells-</w:t>
                            </w:r>
                            <w:proofErr w:type="spellStart"/>
                            <w:r>
                              <w:rPr>
                                <w:rFonts w:ascii="Century Gothic" w:hAnsi="Century Gothic"/>
                                <w:szCs w:val="20"/>
                              </w:rPr>
                              <w:t>Barkerville</w:t>
                            </w:r>
                            <w:proofErr w:type="spellEnd"/>
                            <w:r>
                              <w:rPr>
                                <w:rFonts w:ascii="Century Gothic" w:hAnsi="Century Gothic"/>
                                <w:szCs w:val="20"/>
                              </w:rPr>
                              <w:t xml:space="preserve"> has an active Parent Advisory Council that supports students and staff. Our PAC meets every fourth Tuesday of the month. </w:t>
                            </w:r>
                          </w:p>
                        </w:sdtContent>
                      </w:sdt>
                      <w:p w14:paraId="190DF040" w14:textId="77777777" w:rsidR="006B1454" w:rsidRPr="00F3390A" w:rsidRDefault="006B1454" w:rsidP="00191921">
                        <w:pPr>
                          <w:rPr>
                            <w:rFonts w:ascii="Century Gothic" w:hAnsi="Century Gothic"/>
                            <w:szCs w:val="20"/>
                          </w:rPr>
                        </w:pPr>
                      </w:p>
                    </w:txbxContent>
                  </v:textbox>
                </v:shape>
                <v:shape id="Text Box 46" o:spid="_x0000_s1032" type="#_x0000_t202" style="position:absolute;left:172;width:24448;height:6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" filled="f" stroked="f" strokeweight="5.25pt">
                  <v:textbox>
                    <w:txbxContent>
                      <w:p w14:paraId="4AF11A1E" w14:textId="77777777" w:rsidR="006B1454" w:rsidRPr="00E9403D" w:rsidRDefault="006B1454" w:rsidP="00E9403D">
                        <w:pPr>
                          <w:spacing w:before="40" w:after="0" w:line="320" w:lineRule="exact"/>
                          <w:ind w:left="72"/>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pPr>
                        <w:r w:rsidRPr="00E9403D">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t xml:space="preserve">SCHOOL </w:t>
                        </w:r>
                      </w:p>
                      <w:p w14:paraId="1E83C425" w14:textId="77777777" w:rsidR="006B1454" w:rsidRPr="00E9403D" w:rsidRDefault="006B1454" w:rsidP="00E9403D">
                        <w:pPr>
                          <w:spacing w:after="240" w:line="300" w:lineRule="exact"/>
                          <w:ind w:left="72"/>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pPr>
                        <w:r w:rsidRPr="00E9403D">
                          <w:rPr>
                            <w:rFonts w:ascii="Leelawadee UI Semilight" w:hAnsi="Leelawadee UI Semilight" w:cs="Leelawadee UI Semilight"/>
                            <w:b/>
                            <w:color w:val="365F91" w:themeColor="accent1" w:themeShade="BF"/>
                            <w:spacing w:val="20"/>
                            <w:sz w:val="28"/>
                            <w14:textOutline w14:w="9525" w14:cap="rnd" w14:cmpd="sng" w14:algn="ctr">
                              <w14:noFill/>
                              <w14:prstDash w14:val="solid"/>
                              <w14:bevel/>
                            </w14:textOutline>
                          </w:rPr>
                          <w:t>INFORMATION</w:t>
                        </w:r>
                      </w:p>
                    </w:txbxContent>
                  </v:textbox>
                </v:shape>
              </v:group>
            </w:pict>
          </mc:Fallback>
        </mc:AlternateContent>
      </w:r>
      <w:r w:rsidR="006D4BAE">
        <w:rPr>
          <w:noProof/>
        </w:rPr>
        <mc:AlternateContent>
          <mc:Choice Requires="wpg">
            <w:drawing>
              <wp:anchor distT="0" distB="0" distL="114300" distR="114300" simplePos="0" relativeHeight="250065920" behindDoc="0" locked="0" layoutInCell="1" allowOverlap="1" wp14:anchorId="38DB7FCD" wp14:editId="641C67A2">
                <wp:simplePos x="0" y="0"/>
                <wp:positionH relativeFrom="column">
                  <wp:posOffset>2276475</wp:posOffset>
                </wp:positionH>
                <wp:positionV relativeFrom="paragraph">
                  <wp:posOffset>1148080</wp:posOffset>
                </wp:positionV>
                <wp:extent cx="4451350" cy="4530090"/>
                <wp:effectExtent l="57150" t="19050" r="6350" b="99060"/>
                <wp:wrapNone/>
                <wp:docPr id="646" name="Group 646"/>
                <wp:cNvGraphicFramePr/>
                <a:graphic xmlns:a="http://schemas.openxmlformats.org/drawingml/2006/main">
                  <a:graphicData uri="http://schemas.microsoft.com/office/word/2010/wordprocessingGroup">
                    <wpg:wgp>
                      <wpg:cNvGrpSpPr/>
                      <wpg:grpSpPr>
                        <a:xfrm>
                          <a:off x="0" y="0"/>
                          <a:ext cx="4451350" cy="4530090"/>
                          <a:chOff x="-21047" y="-19512"/>
                          <a:chExt cx="4622838" cy="4639848"/>
                        </a:xfrm>
                      </wpg:grpSpPr>
                      <wps:wsp>
                        <wps:cNvPr id="640" name="Rectangle 640"/>
                        <wps:cNvSpPr/>
                        <wps:spPr>
                          <a:xfrm>
                            <a:off x="8626" y="0"/>
                            <a:ext cx="4558352" cy="4620336"/>
                          </a:xfrm>
                          <a:prstGeom prst="rect">
                            <a:avLst/>
                          </a:prstGeom>
                          <a:solidFill>
                            <a:schemeClr val="bg1"/>
                          </a:solidFill>
                          <a:ln>
                            <a:noFill/>
                          </a:ln>
                          <a:effectLst>
                            <a:outerShdw blurRad="50800" dist="38100" dir="8100000" algn="tr" rotWithShape="0">
                              <a:prstClr val="black">
                                <a:alpha val="40000"/>
                              </a:prst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5" name="Group 645"/>
                        <wpg:cNvGrpSpPr/>
                        <wpg:grpSpPr>
                          <a:xfrm>
                            <a:off x="-21047" y="-19512"/>
                            <a:ext cx="4622838" cy="4560981"/>
                            <a:chOff x="-21047" y="-19512"/>
                            <a:chExt cx="4622838" cy="4560981"/>
                          </a:xfrm>
                        </wpg:grpSpPr>
                        <wps:wsp>
                          <wps:cNvPr id="45" name="Text Box 45"/>
                          <wps:cNvSpPr txBox="1"/>
                          <wps:spPr>
                            <a:xfrm>
                              <a:off x="77873" y="760113"/>
                              <a:ext cx="4450506" cy="3781356"/>
                            </a:xfrm>
                            <a:prstGeom prst="rect">
                              <a:avLst/>
                            </a:prstGeom>
                            <a:noFill/>
                            <a:ln w="6350">
                              <a:noFill/>
                            </a:ln>
                          </wps:spPr>
                          <wps:txbx>
                            <w:txbxContent>
                              <w:sdt>
                                <w:sdtPr>
                                  <w:rPr>
                                    <w:rFonts w:ascii="Century Gothic" w:hAnsi="Century Gothic"/>
                                    <w:b w:val="0"/>
                                    <w:color w:val="auto"/>
                                    <w:sz w:val="24"/>
                                    <w:szCs w:val="24"/>
                                  </w:rPr>
                                  <w:id w:val="1141780456"/>
                                </w:sdtPr>
                                <w:sdtEndPr/>
                                <w:sdtContent>
                                  <w:p w14:paraId="0463002B"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Wells-</w:t>
                                    </w:r>
                                    <w:proofErr w:type="spellStart"/>
                                    <w:r>
                                      <w:rPr>
                                        <w:rFonts w:ascii="Century Gothic" w:hAnsi="Century Gothic"/>
                                        <w:b w:val="0"/>
                                        <w:color w:val="auto"/>
                                        <w:sz w:val="24"/>
                                        <w:szCs w:val="24"/>
                                      </w:rPr>
                                      <w:t>Barkerville</w:t>
                                    </w:r>
                                    <w:proofErr w:type="spellEnd"/>
                                    <w:r>
                                      <w:rPr>
                                        <w:rFonts w:ascii="Century Gothic" w:hAnsi="Century Gothic"/>
                                        <w:b w:val="0"/>
                                        <w:color w:val="auto"/>
                                        <w:sz w:val="24"/>
                                        <w:szCs w:val="24"/>
                                      </w:rPr>
                                      <w:t xml:space="preserve"> Elementary is located in Wells, BC and is part of School District #28 (Quesnel). It is a small school with a </w:t>
                                    </w:r>
                                    <w:proofErr w:type="spellStart"/>
                                    <w:r>
                                      <w:rPr>
                                        <w:rFonts w:ascii="Century Gothic" w:hAnsi="Century Gothic"/>
                                        <w:b w:val="0"/>
                                        <w:color w:val="auto"/>
                                        <w:sz w:val="24"/>
                                        <w:szCs w:val="24"/>
                                      </w:rPr>
                                      <w:t>multigrade</w:t>
                                    </w:r>
                                    <w:proofErr w:type="spellEnd"/>
                                    <w:r>
                                      <w:rPr>
                                        <w:rFonts w:ascii="Century Gothic" w:hAnsi="Century Gothic"/>
                                        <w:b w:val="0"/>
                                        <w:color w:val="auto"/>
                                        <w:sz w:val="24"/>
                                        <w:szCs w:val="24"/>
                                      </w:rPr>
                                      <w:t xml:space="preserve"> classroom of students from Kindergarten to grade 7.</w:t>
                                    </w:r>
                                  </w:p>
                                  <w:p w14:paraId="563B4A8F"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Our students have many year-round opportunities for outdoor learning, place-based learning and are very involved in the community arts programs.</w:t>
                                    </w:r>
                                  </w:p>
                                  <w:p w14:paraId="7DF4FCC5"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 know that we continue to need to gives students strategies to further their learning and to regulate their emotions.</w:t>
                                    </w:r>
                                  </w:p>
                                  <w:p w14:paraId="3D1377D9" w14:textId="55977F18" w:rsidR="006B1454" w:rsidRP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 continue to balance the challenges of a multi-grade classroom and are concentrating our energies on providing our students the skills they need to be successful.</w:t>
                                    </w:r>
                                  </w:p>
                                </w:sdtContent>
                              </w:sdt>
                              <w:p w14:paraId="6E5BA47E" w14:textId="31939BC4" w:rsidR="006B1454" w:rsidRPr="00F3390A" w:rsidRDefault="006B1454" w:rsidP="002C7176">
                                <w:pPr>
                                  <w:rPr>
                                    <w:rFonts w:ascii="Century Gothic" w:hAnsi="Century Gothic" w:cstheme="minorHAnsi"/>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21047" y="-19512"/>
                              <a:ext cx="4622838" cy="779624"/>
                              <a:chOff x="-17085" y="-21608"/>
                              <a:chExt cx="2661643" cy="863397"/>
                            </a:xfrm>
                            <a:effectLst/>
                          </wpg:grpSpPr>
                          <wps:wsp>
                            <wps:cNvPr id="35" name="Text Box 35"/>
                            <wps:cNvSpPr txBox="1"/>
                            <wps:spPr>
                              <a:xfrm>
                                <a:off x="-17085" y="-21608"/>
                                <a:ext cx="2619375" cy="811286"/>
                              </a:xfrm>
                              <a:prstGeom prst="rect">
                                <a:avLst/>
                              </a:prstGeom>
                              <a:noFill/>
                              <a:ln w="6350">
                                <a:noFill/>
                              </a:ln>
                              <a:effectLst/>
                            </wps:spPr>
                            <wps:txbx>
                              <w:txbxContent>
                                <w:p w14:paraId="5AE16D64" w14:textId="17A65DF9" w:rsidR="006B1454" w:rsidRPr="00E9403D" w:rsidRDefault="006B1454" w:rsidP="0001574D">
                                  <w:pPr>
                                    <w:spacing w:after="480"/>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pPr>
                                  <w:r>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t xml:space="preserve"> </w:t>
                                  </w:r>
                                  <w:r w:rsidRPr="00E9403D">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t>OUR SCHOOL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Text Box 38"/>
                            <wps:cNvSpPr txBox="1"/>
                            <wps:spPr>
                              <a:xfrm>
                                <a:off x="25690" y="260227"/>
                                <a:ext cx="2618868" cy="581562"/>
                              </a:xfrm>
                              <a:prstGeom prst="rect">
                                <a:avLst/>
                              </a:prstGeom>
                              <a:noFill/>
                              <a:ln w="6350">
                                <a:noFill/>
                              </a:ln>
                            </wps:spPr>
                            <wps:txbx>
                              <w:txbxContent>
                                <w:p w14:paraId="341A9763" w14:textId="7576A4E8" w:rsidR="006B1454" w:rsidRPr="00E9403D" w:rsidRDefault="006B1454" w:rsidP="0001574D">
                                  <w:pPr>
                                    <w:spacing w:after="0"/>
                                    <w:rPr>
                                      <w:rFonts w:asciiTheme="minorHAnsi" w:hAnsiTheme="minorHAnsi" w:cstheme="minorHAnsi"/>
                                      <w:color w:val="365F91" w:themeColor="accent1" w:themeShade="BF"/>
                                      <w:spacing w:val="20"/>
                                      <w:sz w:val="32"/>
                                      <w14:textOutline w14:w="9525" w14:cap="rnd" w14:cmpd="sng" w14:algn="ctr">
                                        <w14:noFill/>
                                        <w14:prstDash w14:val="solid"/>
                                        <w14:bevel/>
                                      </w14:textOutline>
                                    </w:rPr>
                                  </w:pPr>
                                  <w:r>
                                    <w:rPr>
                                      <w:rFonts w:asciiTheme="minorHAnsi" w:hAnsiTheme="minorHAnsi" w:cstheme="minorHAnsi"/>
                                      <w:color w:val="365F91" w:themeColor="accent1" w:themeShade="BF"/>
                                      <w:spacing w:val="20"/>
                                      <w:sz w:val="32"/>
                                      <w14:textOutline w14:w="9525" w14:cap="rnd" w14:cmpd="sng" w14:algn="ctr">
                                        <w14:noFill/>
                                        <w14:prstDash w14:val="solid"/>
                                        <w14:bevel/>
                                      </w14:textOutline>
                                    </w:rPr>
                                    <w:t xml:space="preserve"> </w:t>
                                  </w:r>
                                  <w:r w:rsidRPr="00E9403D">
                                    <w:rPr>
                                      <w:rFonts w:asciiTheme="minorHAnsi" w:hAnsiTheme="minorHAnsi" w:cstheme="minorHAnsi"/>
                                      <w:color w:val="365F91" w:themeColor="accent1" w:themeShade="BF"/>
                                      <w:spacing w:val="20"/>
                                      <w:sz w:val="32"/>
                                      <w14:textOutline w14:w="9525" w14:cap="rnd" w14:cmpd="sng" w14:algn="ctr">
                                        <w14:noFill/>
                                        <w14:prstDash w14:val="solid"/>
                                        <w14:bevel/>
                                      </w14:textOutline>
                                    </w:rPr>
                                    <w:t>THE STORY/JOURNEY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DB7FCD" id="Group 646" o:spid="_x0000_s1033" style="position:absolute;margin-left:179.25pt;margin-top:90.4pt;width:350.5pt;height:356.7pt;z-index:250065920;mso-width-relative:margin;mso-height-relative:margin" coordorigin="-210,-195" coordsize="46228,4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">
                <v:rect id="Rectangle 640" o:spid="_x0000_s1034" style="position:absolute;left:86;width:45583;height:4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" fillcolor="white [3212]" stroked="f" strokeweight="1pt">
                  <v:shadow on="t" color="black" opacity="26214f" origin=".5,-.5" offset="-.74836mm,.74836mm"/>
                </v:rect>
                <v:group id="Group 645" o:spid="_x0000_s1035" style="position:absolute;left:-210;top:-195;width:46227;height:45609" coordorigin="-210,-195" coordsize="46228,4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Text Box 45" o:spid="_x0000_s1036" type="#_x0000_t202" style="position:absolute;left:778;top:7601;width:44505;height:3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sdt>
                          <w:sdtPr>
                            <w:rPr>
                              <w:rFonts w:ascii="Century Gothic" w:hAnsi="Century Gothic"/>
                              <w:b w:val="0"/>
                              <w:color w:val="auto"/>
                              <w:sz w:val="24"/>
                              <w:szCs w:val="24"/>
                            </w:rPr>
                            <w:id w:val="1141780456"/>
                          </w:sdtPr>
                          <w:sdtEndPr/>
                          <w:sdtContent>
                            <w:p w14:paraId="0463002B"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Wells-</w:t>
                              </w:r>
                              <w:proofErr w:type="spellStart"/>
                              <w:r>
                                <w:rPr>
                                  <w:rFonts w:ascii="Century Gothic" w:hAnsi="Century Gothic"/>
                                  <w:b w:val="0"/>
                                  <w:color w:val="auto"/>
                                  <w:sz w:val="24"/>
                                  <w:szCs w:val="24"/>
                                </w:rPr>
                                <w:t>Barkerville</w:t>
                              </w:r>
                              <w:proofErr w:type="spellEnd"/>
                              <w:r>
                                <w:rPr>
                                  <w:rFonts w:ascii="Century Gothic" w:hAnsi="Century Gothic"/>
                                  <w:b w:val="0"/>
                                  <w:color w:val="auto"/>
                                  <w:sz w:val="24"/>
                                  <w:szCs w:val="24"/>
                                </w:rPr>
                                <w:t xml:space="preserve"> Elementary is located in Wells, BC and is part of School District #28 (Quesnel). It is a small school with a </w:t>
                              </w:r>
                              <w:proofErr w:type="spellStart"/>
                              <w:r>
                                <w:rPr>
                                  <w:rFonts w:ascii="Century Gothic" w:hAnsi="Century Gothic"/>
                                  <w:b w:val="0"/>
                                  <w:color w:val="auto"/>
                                  <w:sz w:val="24"/>
                                  <w:szCs w:val="24"/>
                                </w:rPr>
                                <w:t>multigrade</w:t>
                              </w:r>
                              <w:proofErr w:type="spellEnd"/>
                              <w:r>
                                <w:rPr>
                                  <w:rFonts w:ascii="Century Gothic" w:hAnsi="Century Gothic"/>
                                  <w:b w:val="0"/>
                                  <w:color w:val="auto"/>
                                  <w:sz w:val="24"/>
                                  <w:szCs w:val="24"/>
                                </w:rPr>
                                <w:t xml:space="preserve"> classroom of students from Kindergarten to grade 7.</w:t>
                              </w:r>
                            </w:p>
                            <w:p w14:paraId="563B4A8F"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Our students have many year-round opportunities for outdoor learning, place-based learning and are very involved in the community arts programs.</w:t>
                              </w:r>
                            </w:p>
                            <w:p w14:paraId="7DF4FCC5" w14:textId="77777777" w:rsid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 know that we continue to need to gives students strategies to further their learning and to regulate their emotions.</w:t>
                              </w:r>
                            </w:p>
                            <w:p w14:paraId="3D1377D9" w14:textId="55977F18" w:rsidR="006B1454" w:rsidRPr="00F0263D" w:rsidRDefault="00F0263D" w:rsidP="00F71E1F">
                              <w:pPr>
                                <w:pStyle w:val="SD28H3-MediumBlue"/>
                                <w:rPr>
                                  <w:rFonts w:ascii="Century Gothic" w:hAnsi="Century Gothic"/>
                                  <w:b w:val="0"/>
                                  <w:color w:val="auto"/>
                                  <w:sz w:val="24"/>
                                  <w:szCs w:val="24"/>
                                </w:rPr>
                              </w:pPr>
                              <w:r>
                                <w:rPr>
                                  <w:rFonts w:ascii="Century Gothic" w:hAnsi="Century Gothic"/>
                                  <w:b w:val="0"/>
                                  <w:color w:val="auto"/>
                                  <w:sz w:val="24"/>
                                  <w:szCs w:val="24"/>
                                </w:rPr>
                                <w:t>We continue to balance the challenges of a multi-grade classroom and are concentrating our energies on providing our students the skills they need to be successful.</w:t>
                              </w:r>
                            </w:p>
                          </w:sdtContent>
                        </w:sdt>
                        <w:p w14:paraId="6E5BA47E" w14:textId="31939BC4" w:rsidR="006B1454" w:rsidRPr="00F3390A" w:rsidRDefault="006B1454" w:rsidP="002C7176">
                          <w:pPr>
                            <w:rPr>
                              <w:rFonts w:ascii="Century Gothic" w:hAnsi="Century Gothic" w:cstheme="minorHAnsi"/>
                              <w:color w:val="244061" w:themeColor="accent1" w:themeShade="80"/>
                              <w:sz w:val="24"/>
                              <w:szCs w:val="24"/>
                            </w:rPr>
                          </w:pPr>
                        </w:p>
                      </w:txbxContent>
                    </v:textbox>
                  </v:shape>
                  <v:group id="Group 57" o:spid="_x0000_s1037" style="position:absolute;left:-210;top:-195;width:46227;height:7796" coordorigin="-170,-216" coordsize="26616,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35" o:spid="_x0000_s1038" type="#_x0000_t202" style="position:absolute;left:-170;top:-216;width:26192;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5AE16D64" w14:textId="17A65DF9" w:rsidR="006B1454" w:rsidRPr="00E9403D" w:rsidRDefault="006B1454" w:rsidP="0001574D">
                            <w:pPr>
                              <w:spacing w:after="480"/>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pPr>
                            <w:r>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t xml:space="preserve"> </w:t>
                            </w:r>
                            <w:r w:rsidRPr="00E9403D">
                              <w:rPr>
                                <w:rFonts w:ascii="Leelawadee UI Semilight" w:hAnsi="Leelawadee UI Semilight" w:cs="Leelawadee UI Semilight"/>
                                <w:b/>
                                <w:color w:val="365F91" w:themeColor="accent1" w:themeShade="BF"/>
                                <w:spacing w:val="20"/>
                                <w:sz w:val="48"/>
                                <w14:textOutline w14:w="9525" w14:cap="rnd" w14:cmpd="sng" w14:algn="ctr">
                                  <w14:noFill/>
                                  <w14:prstDash w14:val="solid"/>
                                  <w14:bevel/>
                                </w14:textOutline>
                              </w:rPr>
                              <w:t>OUR SCHOOL</w:t>
                            </w:r>
                          </w:p>
                        </w:txbxContent>
                      </v:textbox>
                    </v:shape>
                    <v:shape id="Text Box 38" o:spid="_x0000_s1039" type="#_x0000_t202" style="position:absolute;left:256;top:2602;width:26189;height: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341A9763" w14:textId="7576A4E8" w:rsidR="006B1454" w:rsidRPr="00E9403D" w:rsidRDefault="006B1454" w:rsidP="0001574D">
                            <w:pPr>
                              <w:spacing w:after="0"/>
                              <w:rPr>
                                <w:rFonts w:asciiTheme="minorHAnsi" w:hAnsiTheme="minorHAnsi" w:cstheme="minorHAnsi"/>
                                <w:color w:val="365F91" w:themeColor="accent1" w:themeShade="BF"/>
                                <w:spacing w:val="20"/>
                                <w:sz w:val="32"/>
                                <w14:textOutline w14:w="9525" w14:cap="rnd" w14:cmpd="sng" w14:algn="ctr">
                                  <w14:noFill/>
                                  <w14:prstDash w14:val="solid"/>
                                  <w14:bevel/>
                                </w14:textOutline>
                              </w:rPr>
                            </w:pPr>
                            <w:r>
                              <w:rPr>
                                <w:rFonts w:asciiTheme="minorHAnsi" w:hAnsiTheme="minorHAnsi" w:cstheme="minorHAnsi"/>
                                <w:color w:val="365F91" w:themeColor="accent1" w:themeShade="BF"/>
                                <w:spacing w:val="20"/>
                                <w:sz w:val="32"/>
                                <w14:textOutline w14:w="9525" w14:cap="rnd" w14:cmpd="sng" w14:algn="ctr">
                                  <w14:noFill/>
                                  <w14:prstDash w14:val="solid"/>
                                  <w14:bevel/>
                                </w14:textOutline>
                              </w:rPr>
                              <w:t xml:space="preserve"> </w:t>
                            </w:r>
                            <w:r w:rsidRPr="00E9403D">
                              <w:rPr>
                                <w:rFonts w:asciiTheme="minorHAnsi" w:hAnsiTheme="minorHAnsi" w:cstheme="minorHAnsi"/>
                                <w:color w:val="365F91" w:themeColor="accent1" w:themeShade="BF"/>
                                <w:spacing w:val="20"/>
                                <w:sz w:val="32"/>
                                <w14:textOutline w14:w="9525" w14:cap="rnd" w14:cmpd="sng" w14:algn="ctr">
                                  <w14:noFill/>
                                  <w14:prstDash w14:val="solid"/>
                                  <w14:bevel/>
                                </w14:textOutline>
                              </w:rPr>
                              <w:t>THE STORY/JOURNEY</w:t>
                            </w:r>
                          </w:p>
                        </w:txbxContent>
                      </v:textbox>
                    </v:shape>
                  </v:group>
                </v:group>
              </v:group>
            </w:pict>
          </mc:Fallback>
        </mc:AlternateContent>
      </w:r>
      <w:r w:rsidR="0001574D">
        <w:rPr>
          <w:noProof/>
        </w:rPr>
        <mc:AlternateContent>
          <mc:Choice Requires="wps">
            <w:drawing>
              <wp:anchor distT="0" distB="0" distL="114300" distR="114300" simplePos="0" relativeHeight="253659136" behindDoc="0" locked="0" layoutInCell="1" allowOverlap="1" wp14:anchorId="27E25CA1" wp14:editId="6F661528">
                <wp:simplePos x="0" y="0"/>
                <wp:positionH relativeFrom="column">
                  <wp:posOffset>-314325</wp:posOffset>
                </wp:positionH>
                <wp:positionV relativeFrom="paragraph">
                  <wp:posOffset>1710055</wp:posOffset>
                </wp:positionV>
                <wp:extent cx="1280160" cy="2540"/>
                <wp:effectExtent l="0" t="19050" r="53340" b="54610"/>
                <wp:wrapNone/>
                <wp:docPr id="31" name="Straight Connector 31"/>
                <wp:cNvGraphicFramePr/>
                <a:graphic xmlns:a="http://schemas.openxmlformats.org/drawingml/2006/main">
                  <a:graphicData uri="http://schemas.microsoft.com/office/word/2010/wordprocessingShape">
                    <wps:wsp>
                      <wps:cNvCnPr/>
                      <wps:spPr>
                        <a:xfrm>
                          <a:off x="0" y="0"/>
                          <a:ext cx="128016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86B2D" id="Straight Connector 31" o:spid="_x0000_s1026" style="position:absolute;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4.65pt" to="76.0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" strokecolor="#11709f" strokeweight="4.5pt">
                <v:stroke joinstyle="miter"/>
              </v:line>
            </w:pict>
          </mc:Fallback>
        </mc:AlternateContent>
      </w:r>
      <w:r w:rsidR="0001574D">
        <w:rPr>
          <w:noProof/>
        </w:rPr>
        <mc:AlternateContent>
          <mc:Choice Requires="wps">
            <w:drawing>
              <wp:anchor distT="0" distB="0" distL="114300" distR="114300" simplePos="0" relativeHeight="250101760" behindDoc="0" locked="0" layoutInCell="1" allowOverlap="1" wp14:anchorId="10313472" wp14:editId="5E35165A">
                <wp:simplePos x="0" y="0"/>
                <wp:positionH relativeFrom="column">
                  <wp:posOffset>2287905</wp:posOffset>
                </wp:positionH>
                <wp:positionV relativeFrom="paragraph">
                  <wp:posOffset>1823720</wp:posOffset>
                </wp:positionV>
                <wp:extent cx="1828800" cy="2540"/>
                <wp:effectExtent l="0" t="19050" r="38100" b="54610"/>
                <wp:wrapNone/>
                <wp:docPr id="648" name="Straight Connector 648"/>
                <wp:cNvGraphicFramePr/>
                <a:graphic xmlns:a="http://schemas.openxmlformats.org/drawingml/2006/main">
                  <a:graphicData uri="http://schemas.microsoft.com/office/word/2010/wordprocessingShape">
                    <wps:wsp>
                      <wps:cNvCnPr/>
                      <wps:spPr>
                        <a:xfrm>
                          <a:off x="0" y="0"/>
                          <a:ext cx="182880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91743" id="Straight Connector 648" o:spid="_x0000_s1026" style="position:absolute;z-index:2501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43.6pt" to="324.1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" strokecolor="#11709f" strokeweight="4.5pt">
                <v:stroke joinstyle="miter"/>
              </v:line>
            </w:pict>
          </mc:Fallback>
        </mc:AlternateContent>
      </w:r>
      <w:r w:rsidR="00F71298">
        <w:rPr>
          <w:rFonts w:eastAsia="Times New Roman" w:cs="Times New Roman"/>
          <w:b/>
          <w:noProof/>
          <w:sz w:val="22"/>
        </w:rPr>
        <mc:AlternateContent>
          <mc:Choice Requires="wps">
            <w:drawing>
              <wp:anchor distT="0" distB="0" distL="114300" distR="114300" simplePos="0" relativeHeight="249789440" behindDoc="0" locked="0" layoutInCell="1" allowOverlap="1" wp14:anchorId="328C1157" wp14:editId="35A75E80">
                <wp:simplePos x="0" y="0"/>
                <wp:positionH relativeFrom="margin">
                  <wp:posOffset>-372374</wp:posOffset>
                </wp:positionH>
                <wp:positionV relativeFrom="paragraph">
                  <wp:posOffset>6160807</wp:posOffset>
                </wp:positionV>
                <wp:extent cx="3827662" cy="2221865"/>
                <wp:effectExtent l="0" t="0" r="116205" b="0"/>
                <wp:wrapNone/>
                <wp:docPr id="59" name="Rectangle 59"/>
                <wp:cNvGraphicFramePr/>
                <a:graphic xmlns:a="http://schemas.openxmlformats.org/drawingml/2006/main">
                  <a:graphicData uri="http://schemas.microsoft.com/office/word/2010/wordprocessingShape">
                    <wps:wsp>
                      <wps:cNvSpPr/>
                      <wps:spPr>
                        <a:xfrm rot="20472823">
                          <a:off x="0" y="0"/>
                          <a:ext cx="3827662" cy="2221865"/>
                        </a:xfrm>
                        <a:prstGeom prst="rect">
                          <a:avLst/>
                        </a:prstGeom>
                        <a:blipFill dpi="0" rotWithShape="1">
                          <a:blip r:embed="rId22">
                            <a:alphaModFix amt="11000"/>
                            <a:duotone>
                              <a:schemeClr val="accent6">
                                <a:shade val="45000"/>
                                <a:satMod val="135000"/>
                              </a:schemeClr>
                              <a:prstClr val="white"/>
                            </a:duotone>
                          </a:blip>
                          <a:srcRect/>
                          <a:stretch>
                            <a:fillRect l="-26943" t="-38283" r="-4" b="-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81E7" id="Rectangle 59" o:spid="_x0000_s1026" style="position:absolute;margin-left:-29.3pt;margin-top:485.1pt;width:301.4pt;height:174.95pt;rotation:-1231178fd;z-index:2497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" stroked="f" strokeweight="1pt">
                <v:fill r:id="rId23" o:title="" opacity="7209f" recolor="t" rotate="t" type="frame"/>
                <v:imagedata recolortarget="#727272 [1449]"/>
                <w10:wrap anchorx="margin"/>
              </v:rect>
            </w:pict>
          </mc:Fallback>
        </mc:AlternateContent>
      </w:r>
      <w:r w:rsidR="007D3022">
        <w:rPr>
          <w:rFonts w:eastAsia="Times New Roman" w:cs="Times New Roman"/>
          <w:b/>
          <w:noProof/>
          <w:sz w:val="22"/>
        </w:rPr>
        <mc:AlternateContent>
          <mc:Choice Requires="wps">
            <w:drawing>
              <wp:anchor distT="0" distB="0" distL="114300" distR="114300" simplePos="0" relativeHeight="249996288" behindDoc="0" locked="0" layoutInCell="1" allowOverlap="1" wp14:anchorId="5DC85F36" wp14:editId="25467044">
                <wp:simplePos x="0" y="0"/>
                <wp:positionH relativeFrom="leftMargin">
                  <wp:posOffset>5514975</wp:posOffset>
                </wp:positionH>
                <wp:positionV relativeFrom="paragraph">
                  <wp:posOffset>6099175</wp:posOffset>
                </wp:positionV>
                <wp:extent cx="1883664" cy="2093976"/>
                <wp:effectExtent l="0" t="0" r="2540" b="1905"/>
                <wp:wrapNone/>
                <wp:docPr id="641" name="Rectangle 641"/>
                <wp:cNvGraphicFramePr/>
                <a:graphic xmlns:a="http://schemas.openxmlformats.org/drawingml/2006/main">
                  <a:graphicData uri="http://schemas.microsoft.com/office/word/2010/wordprocessingShape">
                    <wps:wsp>
                      <wps:cNvSpPr/>
                      <wps:spPr>
                        <a:xfrm>
                          <a:off x="0" y="0"/>
                          <a:ext cx="1883664" cy="2093976"/>
                        </a:xfrm>
                        <a:prstGeom prst="rect">
                          <a:avLst/>
                        </a:prstGeom>
                        <a:solidFill>
                          <a:srgbClr val="117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D6EAA" id="Rectangle 641" o:spid="_x0000_s1026" style="position:absolute;margin-left:434.25pt;margin-top:480.25pt;width:148.3pt;height:164.9pt;z-index:24999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" fillcolor="#1170a0" stroked="f" strokeweight="1pt">
                <w10:wrap anchorx="margin"/>
              </v:rect>
            </w:pict>
          </mc:Fallback>
        </mc:AlternateContent>
      </w:r>
      <w:r w:rsidR="00DC3C58" w:rsidRPr="007F5864">
        <w:br w:type="page"/>
      </w:r>
    </w:p>
    <w:p w14:paraId="7784D457" w14:textId="361A0186" w:rsidR="00B20A00" w:rsidRDefault="00610913" w:rsidP="000A6A4E">
      <w:pPr>
        <w:pStyle w:val="SD28BodyFont-paraspaceafter"/>
      </w:pPr>
      <w:r>
        <w:rPr>
          <w:rFonts w:asciiTheme="minorHAnsi" w:eastAsiaTheme="minorEastAsia" w:hAnsiTheme="minorHAnsi" w:cstheme="minorBidi"/>
          <w:noProof/>
          <w:sz w:val="22"/>
        </w:rPr>
        <w:lastRenderedPageBreak/>
        <mc:AlternateContent>
          <mc:Choice Requires="wpg">
            <w:drawing>
              <wp:anchor distT="0" distB="0" distL="114300" distR="114300" simplePos="0" relativeHeight="253671423" behindDoc="0" locked="0" layoutInCell="1" allowOverlap="1" wp14:anchorId="3615924B" wp14:editId="0CB0A36A">
                <wp:simplePos x="0" y="0"/>
                <wp:positionH relativeFrom="column">
                  <wp:posOffset>390525</wp:posOffset>
                </wp:positionH>
                <wp:positionV relativeFrom="paragraph">
                  <wp:posOffset>-30480</wp:posOffset>
                </wp:positionV>
                <wp:extent cx="5924550" cy="1020445"/>
                <wp:effectExtent l="95250" t="38100" r="38100" b="103505"/>
                <wp:wrapNone/>
                <wp:docPr id="49" name="Group 49"/>
                <wp:cNvGraphicFramePr/>
                <a:graphic xmlns:a="http://schemas.openxmlformats.org/drawingml/2006/main">
                  <a:graphicData uri="http://schemas.microsoft.com/office/word/2010/wordprocessingGroup">
                    <wpg:wgp>
                      <wpg:cNvGrpSpPr/>
                      <wpg:grpSpPr>
                        <a:xfrm>
                          <a:off x="0" y="0"/>
                          <a:ext cx="5924550" cy="1020445"/>
                          <a:chOff x="438150" y="333375"/>
                          <a:chExt cx="5924550" cy="1020445"/>
                        </a:xfrm>
                      </wpg:grpSpPr>
                      <wpg:grpSp>
                        <wpg:cNvPr id="48" name="Group 48"/>
                        <wpg:cNvGrpSpPr/>
                        <wpg:grpSpPr>
                          <a:xfrm>
                            <a:off x="438150" y="333375"/>
                            <a:ext cx="5924550" cy="1020445"/>
                            <a:chOff x="0" y="0"/>
                            <a:chExt cx="6477000" cy="1020445"/>
                          </a:xfrm>
                        </wpg:grpSpPr>
                        <wps:wsp>
                          <wps:cNvPr id="42" name="Rectangle 42"/>
                          <wps:cNvSpPr/>
                          <wps:spPr>
                            <a:xfrm>
                              <a:off x="0" y="0"/>
                              <a:ext cx="6477000" cy="1020445"/>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7137630" name="Group 937137630"/>
                          <wpg:cNvGrpSpPr/>
                          <wpg:grpSpPr>
                            <a:xfrm>
                              <a:off x="28575" y="19050"/>
                              <a:ext cx="6410325" cy="1001394"/>
                              <a:chOff x="-2053207" y="-114153"/>
                              <a:chExt cx="6411229" cy="1001920"/>
                            </a:xfrm>
                            <a:solidFill>
                              <a:schemeClr val="bg1"/>
                            </a:solidFill>
                            <a:effectLst/>
                          </wpg:grpSpPr>
                          <wps:wsp>
                            <wps:cNvPr id="217" name="Text Box 2"/>
                            <wps:cNvSpPr txBox="1">
                              <a:spLocks noChangeArrowheads="1"/>
                            </wps:cNvSpPr>
                            <wps:spPr bwMode="auto">
                              <a:xfrm>
                                <a:off x="-2043681" y="-114153"/>
                                <a:ext cx="2724534" cy="333550"/>
                              </a:xfrm>
                              <a:prstGeom prst="rect">
                                <a:avLst/>
                              </a:prstGeom>
                              <a:noFill/>
                              <a:ln w="38100">
                                <a:noFill/>
                                <a:miter lim="800000"/>
                                <a:headEnd/>
                                <a:tailEnd/>
                              </a:ln>
                              <a:effectLst/>
                            </wps:spPr>
                            <wps:txbx>
                              <w:txbxContent>
                                <w:p w14:paraId="1BBF85B2" w14:textId="6AE2D423" w:rsidR="006B1454" w:rsidRPr="006D4BAE" w:rsidRDefault="006B1454" w:rsidP="002B0BBD">
                                  <w:pPr>
                                    <w:spacing w:after="0"/>
                                    <w:rPr>
                                      <w:rFonts w:asciiTheme="minorHAnsi" w:eastAsia="Yu Gothic Light" w:hAnsiTheme="minorHAnsi" w:cstheme="minorHAnsi"/>
                                      <w:color w:val="11709F"/>
                                      <w:sz w:val="36"/>
                                      <w:szCs w:val="32"/>
                                    </w:rPr>
                                  </w:pPr>
                                  <w:r w:rsidRPr="006D4BAE">
                                    <w:rPr>
                                      <w:rFonts w:asciiTheme="minorHAnsi" w:eastAsia="Yu Gothic Light" w:hAnsiTheme="minorHAnsi" w:cstheme="minorHAnsi"/>
                                      <w:color w:val="11709F"/>
                                      <w:sz w:val="36"/>
                                      <w:szCs w:val="32"/>
                                    </w:rPr>
                                    <w:t>SUPPORTIVE SPACES</w:t>
                                  </w:r>
                                </w:p>
                              </w:txbxContent>
                            </wps:txbx>
                            <wps:bodyPr rot="0" vert="horz" wrap="square" lIns="91440" tIns="0" rIns="0" bIns="0" anchor="t" anchorCtr="0">
                              <a:noAutofit/>
                            </wps:bodyPr>
                          </wps:wsp>
                          <wps:wsp>
                            <wps:cNvPr id="14" name="Text Box 14"/>
                            <wps:cNvSpPr txBox="1"/>
                            <wps:spPr>
                              <a:xfrm>
                                <a:off x="-2053207" y="286106"/>
                                <a:ext cx="6411229" cy="601661"/>
                              </a:xfrm>
                              <a:prstGeom prst="rect">
                                <a:avLst/>
                              </a:prstGeom>
                              <a:noFill/>
                              <a:ln w="6350">
                                <a:noFill/>
                                <a:bevel/>
                              </a:ln>
                              <a:effectLst/>
                            </wps:spPr>
                            <wps:txbx>
                              <w:txbxContent>
                                <w:sdt>
                                  <w:sdtPr>
                                    <w:rPr>
                                      <w:sz w:val="24"/>
                                    </w:rPr>
                                    <w:id w:val="-662697319"/>
                                  </w:sdtPr>
                                  <w:sdtEndPr>
                                    <w:rPr>
                                      <w:sz w:val="22"/>
                                    </w:rPr>
                                  </w:sdtEndPr>
                                  <w:sdtContent>
                                    <w:p w14:paraId="69E40749" w14:textId="11795841" w:rsidR="00F9650E" w:rsidRPr="00F9650E" w:rsidRDefault="00F9650E" w:rsidP="00F9650E">
                                      <w:pPr>
                                        <w:pStyle w:val="SD28H3-MediumBlue"/>
                                        <w:rPr>
                                          <w:sz w:val="22"/>
                                        </w:rPr>
                                      </w:pPr>
                                      <w:r w:rsidRPr="00F9650E">
                                        <w:rPr>
                                          <w:sz w:val="22"/>
                                        </w:rPr>
                                        <w:t>At Wells-</w:t>
                                      </w:r>
                                      <w:proofErr w:type="spellStart"/>
                                      <w:r w:rsidRPr="00F9650E">
                                        <w:rPr>
                                          <w:sz w:val="22"/>
                                        </w:rPr>
                                        <w:t>Barkerville</w:t>
                                      </w:r>
                                      <w:proofErr w:type="spellEnd"/>
                                      <w:r w:rsidRPr="00F9650E">
                                        <w:rPr>
                                          <w:sz w:val="22"/>
                                        </w:rPr>
                                        <w:t xml:space="preserve"> our learners will be able to identify and communicate how they and others are feeling and </w:t>
                                      </w:r>
                                      <w:proofErr w:type="spellStart"/>
                                      <w:r w:rsidRPr="00F9650E">
                                        <w:rPr>
                                          <w:sz w:val="22"/>
                                        </w:rPr>
                                        <w:t>practise</w:t>
                                      </w:r>
                                      <w:proofErr w:type="spellEnd"/>
                                      <w:r w:rsidRPr="00F9650E">
                                        <w:rPr>
                                          <w:sz w:val="22"/>
                                        </w:rPr>
                                        <w:t xml:space="preserve"> strategies that support self-regulation and healthy decision making.</w:t>
                                      </w:r>
                                    </w:p>
                                  </w:sdtContent>
                                </w:sdt>
                                <w:p w14:paraId="7DFC1E56" w14:textId="7BC53122" w:rsidR="006B1454" w:rsidRPr="00F3390A" w:rsidRDefault="006B1454" w:rsidP="00E56393">
                                  <w:pPr>
                                    <w:rPr>
                                      <w:rFonts w:ascii="Century Gothic" w:hAnsi="Century Gothic"/>
                                      <w:color w:val="11709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7" name="Straight Connector 27"/>
                        <wps:cNvCnPr/>
                        <wps:spPr>
                          <a:xfrm>
                            <a:off x="438150" y="695325"/>
                            <a:ext cx="1737360" cy="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5924B" id="Group 49" o:spid="_x0000_s1040" style="position:absolute;margin-left:30.75pt;margin-top:-2.4pt;width:466.5pt;height:80.35pt;z-index:253671423;mso-width-relative:margin;mso-height-relative:margin" coordorigin="4381,3333" coordsize="59245,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">
                <v:group id="Group 48" o:spid="_x0000_s1041" style="position:absolute;left:4381;top:3333;width:59246;height:10205" coordsize="6477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2" o:spid="_x0000_s1042" style="position:absolute;width:64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" fillcolor="white [3212]" stroked="f" strokeweight="1pt">
                    <v:shadow on="t" color="black" opacity="26214f" origin=".5,-.5" offset="-.74836mm,.74836mm"/>
                  </v:rect>
                  <v:group id="Group 937137630" o:spid="_x0000_s1043" style="position:absolute;left:285;top:190;width:64104;height:10014" coordorigin="-20532,-1141" coordsize="6411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">
                    <v:shape id="_x0000_s1044" type="#_x0000_t202" style="position:absolute;left:-20436;top:-1141;width:272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" filled="f" stroked="f" strokeweight="3pt">
                      <v:textbox inset=",0,0,0">
                        <w:txbxContent>
                          <w:p w14:paraId="1BBF85B2" w14:textId="6AE2D423" w:rsidR="006B1454" w:rsidRPr="006D4BAE" w:rsidRDefault="006B1454" w:rsidP="002B0BBD">
                            <w:pPr>
                              <w:spacing w:after="0"/>
                              <w:rPr>
                                <w:rFonts w:asciiTheme="minorHAnsi" w:eastAsia="Yu Gothic Light" w:hAnsiTheme="minorHAnsi" w:cstheme="minorHAnsi"/>
                                <w:color w:val="11709F"/>
                                <w:sz w:val="36"/>
                                <w:szCs w:val="32"/>
                              </w:rPr>
                            </w:pPr>
                            <w:r w:rsidRPr="006D4BAE">
                              <w:rPr>
                                <w:rFonts w:asciiTheme="minorHAnsi" w:eastAsia="Yu Gothic Light" w:hAnsiTheme="minorHAnsi" w:cstheme="minorHAnsi"/>
                                <w:color w:val="11709F"/>
                                <w:sz w:val="36"/>
                                <w:szCs w:val="32"/>
                              </w:rPr>
                              <w:t>SUPPORTIVE SPACES</w:t>
                            </w:r>
                          </w:p>
                        </w:txbxContent>
                      </v:textbox>
                    </v:shape>
                    <v:shape id="Text Box 14" o:spid="_x0000_s1045" type="#_x0000_t202" style="position:absolute;left:-20532;top:2861;width:64112;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" filled="f" stroked="f" strokeweight=".5pt">
                      <v:stroke joinstyle="bevel"/>
                      <v:textbox>
                        <w:txbxContent>
                          <w:sdt>
                            <w:sdtPr>
                              <w:rPr>
                                <w:sz w:val="24"/>
                              </w:rPr>
                              <w:id w:val="-662697319"/>
                            </w:sdtPr>
                            <w:sdtEndPr>
                              <w:rPr>
                                <w:sz w:val="22"/>
                              </w:rPr>
                            </w:sdtEndPr>
                            <w:sdtContent>
                              <w:p w14:paraId="69E40749" w14:textId="11795841" w:rsidR="00F9650E" w:rsidRPr="00F9650E" w:rsidRDefault="00F9650E" w:rsidP="00F9650E">
                                <w:pPr>
                                  <w:pStyle w:val="SD28H3-MediumBlue"/>
                                  <w:rPr>
                                    <w:sz w:val="22"/>
                                  </w:rPr>
                                </w:pPr>
                                <w:r w:rsidRPr="00F9650E">
                                  <w:rPr>
                                    <w:sz w:val="22"/>
                                  </w:rPr>
                                  <w:t>At Wells-</w:t>
                                </w:r>
                                <w:proofErr w:type="spellStart"/>
                                <w:r w:rsidRPr="00F9650E">
                                  <w:rPr>
                                    <w:sz w:val="22"/>
                                  </w:rPr>
                                  <w:t>Barkerville</w:t>
                                </w:r>
                                <w:proofErr w:type="spellEnd"/>
                                <w:r w:rsidRPr="00F9650E">
                                  <w:rPr>
                                    <w:sz w:val="22"/>
                                  </w:rPr>
                                  <w:t xml:space="preserve"> our learners will be able to identify and communicate how they and others are feeling and </w:t>
                                </w:r>
                                <w:proofErr w:type="spellStart"/>
                                <w:r w:rsidRPr="00F9650E">
                                  <w:rPr>
                                    <w:sz w:val="22"/>
                                  </w:rPr>
                                  <w:t>practise</w:t>
                                </w:r>
                                <w:proofErr w:type="spellEnd"/>
                                <w:r w:rsidRPr="00F9650E">
                                  <w:rPr>
                                    <w:sz w:val="22"/>
                                  </w:rPr>
                                  <w:t xml:space="preserve"> strategies that support self-regulation and healthy decision making.</w:t>
                                </w:r>
                              </w:p>
                            </w:sdtContent>
                          </w:sdt>
                          <w:p w14:paraId="7DFC1E56" w14:textId="7BC53122" w:rsidR="006B1454" w:rsidRPr="00F3390A" w:rsidRDefault="006B1454" w:rsidP="00E56393">
                            <w:pPr>
                              <w:rPr>
                                <w:rFonts w:ascii="Century Gothic" w:hAnsi="Century Gothic"/>
                                <w:color w:val="11709F"/>
                                <w:szCs w:val="20"/>
                              </w:rPr>
                            </w:pPr>
                          </w:p>
                        </w:txbxContent>
                      </v:textbox>
                    </v:shape>
                  </v:group>
                </v:group>
                <v:line id="Straight Connector 27" o:spid="_x0000_s1046" style="position:absolute;visibility:visible;mso-wrap-style:square" from="4381,6953" to="2175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" strokecolor="#11709f" strokeweight="4.5pt">
                  <v:stroke joinstyle="miter"/>
                </v:line>
              </v:group>
            </w:pict>
          </mc:Fallback>
        </mc:AlternateContent>
      </w:r>
      <w:r w:rsidR="0079497D">
        <w:rPr>
          <w:rFonts w:asciiTheme="minorHAnsi" w:eastAsiaTheme="minorEastAsia" w:hAnsiTheme="minorHAnsi" w:cstheme="minorBidi"/>
          <w:noProof/>
          <w:sz w:val="22"/>
        </w:rPr>
        <mc:AlternateContent>
          <mc:Choice Requires="wps">
            <w:drawing>
              <wp:anchor distT="0" distB="0" distL="114300" distR="114300" simplePos="0" relativeHeight="253665791" behindDoc="0" locked="0" layoutInCell="1" allowOverlap="1" wp14:anchorId="12265D9C" wp14:editId="6D6CCE50">
                <wp:simplePos x="0" y="0"/>
                <wp:positionH relativeFrom="column">
                  <wp:posOffset>-333375</wp:posOffset>
                </wp:positionH>
                <wp:positionV relativeFrom="paragraph">
                  <wp:posOffset>-716280</wp:posOffset>
                </wp:positionV>
                <wp:extent cx="2009775" cy="2076450"/>
                <wp:effectExtent l="0" t="0" r="123825" b="0"/>
                <wp:wrapNone/>
                <wp:docPr id="52" name="Rectangle 52"/>
                <wp:cNvGraphicFramePr/>
                <a:graphic xmlns:a="http://schemas.openxmlformats.org/drawingml/2006/main">
                  <a:graphicData uri="http://schemas.microsoft.com/office/word/2010/wordprocessingShape">
                    <wps:wsp>
                      <wps:cNvSpPr/>
                      <wps:spPr>
                        <a:xfrm rot="815380">
                          <a:off x="0" y="0"/>
                          <a:ext cx="2009775" cy="2076450"/>
                        </a:xfrm>
                        <a:prstGeom prst="rect">
                          <a:avLst/>
                        </a:prstGeom>
                        <a:blipFill dpi="0" rotWithShape="1">
                          <a:blip r:embed="rId24">
                            <a:alphaModFix amt="10000"/>
                            <a:biLevel thresh="25000"/>
                          </a:blip>
                          <a:srcRect/>
                          <a:stretch>
                            <a:fillRect l="-101198" t="-3383" r="-8" b="2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9FC4A" id="Rectangle 52" o:spid="_x0000_s1026" style="position:absolute;margin-left:-26.25pt;margin-top:-56.4pt;width:158.25pt;height:163.5pt;rotation:890612fd;z-index:25366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" stroked="f" strokeweight="1pt">
                <v:fill r:id="rId25" o:title="" opacity="6554f" recolor="t" rotate="t" type="frame"/>
                <v:imagedata grayscale="t" bilevel="t"/>
              </v:rect>
            </w:pict>
          </mc:Fallback>
        </mc:AlternateContent>
      </w:r>
      <w:r w:rsidR="009351A5">
        <w:rPr>
          <w:rFonts w:eastAsia="Times New Roman" w:cs="Times New Roman"/>
          <w:b/>
          <w:noProof/>
          <w:sz w:val="22"/>
        </w:rPr>
        <mc:AlternateContent>
          <mc:Choice Requires="wps">
            <w:drawing>
              <wp:anchor distT="0" distB="0" distL="114300" distR="114300" simplePos="0" relativeHeight="249657344" behindDoc="1" locked="0" layoutInCell="1" allowOverlap="1" wp14:anchorId="33CD768C" wp14:editId="0233BCF1">
                <wp:simplePos x="0" y="0"/>
                <wp:positionH relativeFrom="margin">
                  <wp:posOffset>-676275</wp:posOffset>
                </wp:positionH>
                <wp:positionV relativeFrom="paragraph">
                  <wp:posOffset>-1070932</wp:posOffset>
                </wp:positionV>
                <wp:extent cx="7747000" cy="10045700"/>
                <wp:effectExtent l="171450" t="171450" r="177800" b="165100"/>
                <wp:wrapNone/>
                <wp:docPr id="29" name="Rectangle 29"/>
                <wp:cNvGraphicFramePr/>
                <a:graphic xmlns:a="http://schemas.openxmlformats.org/drawingml/2006/main">
                  <a:graphicData uri="http://schemas.microsoft.com/office/word/2010/wordprocessingShape">
                    <wps:wsp>
                      <wps:cNvSpPr/>
                      <wps:spPr>
                        <a:xfrm>
                          <a:off x="0" y="0"/>
                          <a:ext cx="7747000" cy="10045700"/>
                        </a:xfrm>
                        <a:prstGeom prst="rect">
                          <a:avLst/>
                        </a:prstGeom>
                        <a:noFill/>
                        <a:ln w="3492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A545" id="Rectangle 29" o:spid="_x0000_s1026" style="position:absolute;margin-left:-53.25pt;margin-top:-84.35pt;width:610pt;height:791pt;z-index:-2536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" filled="f" strokecolor="white [3212]" strokeweight="27.5pt">
                <w10:wrap anchorx="margin"/>
              </v:rect>
            </w:pict>
          </mc:Fallback>
        </mc:AlternateContent>
      </w:r>
    </w:p>
    <w:p w14:paraId="3DD30903" w14:textId="15A26B2B" w:rsidR="00B759BC" w:rsidRDefault="00B759BC" w:rsidP="000A6A4E">
      <w:pPr>
        <w:pStyle w:val="SD28BodyFont-paraspaceafter"/>
      </w:pPr>
    </w:p>
    <w:p w14:paraId="640D9839" w14:textId="5FED7A6B" w:rsidR="00B759BC" w:rsidRPr="00B759BC" w:rsidRDefault="00B759BC" w:rsidP="00B759BC"/>
    <w:p w14:paraId="78959E44" w14:textId="57E887A3" w:rsidR="00B759BC" w:rsidRPr="00B759BC" w:rsidRDefault="00B759BC" w:rsidP="00B759BC"/>
    <w:p w14:paraId="1EE5958F" w14:textId="04916FD8" w:rsidR="00B759BC" w:rsidRPr="00B759BC" w:rsidRDefault="00610913" w:rsidP="00B759BC">
      <w:r>
        <w:rPr>
          <w:noProof/>
        </w:rPr>
        <mc:AlternateContent>
          <mc:Choice Requires="wpg">
            <w:drawing>
              <wp:anchor distT="0" distB="0" distL="114300" distR="114300" simplePos="0" relativeHeight="251647488" behindDoc="0" locked="0" layoutInCell="1" allowOverlap="1" wp14:anchorId="1C55F763" wp14:editId="2118928D">
                <wp:simplePos x="0" y="0"/>
                <wp:positionH relativeFrom="column">
                  <wp:posOffset>2200275</wp:posOffset>
                </wp:positionH>
                <wp:positionV relativeFrom="paragraph">
                  <wp:posOffset>228600</wp:posOffset>
                </wp:positionV>
                <wp:extent cx="4352925" cy="3333750"/>
                <wp:effectExtent l="76200" t="38100" r="47625" b="95250"/>
                <wp:wrapNone/>
                <wp:docPr id="43" name="Group 43"/>
                <wp:cNvGraphicFramePr/>
                <a:graphic xmlns:a="http://schemas.openxmlformats.org/drawingml/2006/main">
                  <a:graphicData uri="http://schemas.microsoft.com/office/word/2010/wordprocessingGroup">
                    <wpg:wgp>
                      <wpg:cNvGrpSpPr/>
                      <wpg:grpSpPr>
                        <a:xfrm>
                          <a:off x="0" y="0"/>
                          <a:ext cx="4352925" cy="3333750"/>
                          <a:chOff x="0" y="0"/>
                          <a:chExt cx="4352925" cy="2816157"/>
                        </a:xfrm>
                      </wpg:grpSpPr>
                      <wpg:grpSp>
                        <wpg:cNvPr id="937137629" name="Group 937137629"/>
                        <wpg:cNvGrpSpPr/>
                        <wpg:grpSpPr>
                          <a:xfrm>
                            <a:off x="0" y="0"/>
                            <a:ext cx="4352925" cy="2816157"/>
                            <a:chOff x="0" y="47625"/>
                            <a:chExt cx="4621842" cy="3007018"/>
                          </a:xfrm>
                        </wpg:grpSpPr>
                        <wps:wsp>
                          <wps:cNvPr id="19" name="Rectangle 19"/>
                          <wps:cNvSpPr/>
                          <wps:spPr>
                            <a:xfrm>
                              <a:off x="13647" y="54589"/>
                              <a:ext cx="4608195" cy="300005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7142" y="414332"/>
                              <a:ext cx="4514854" cy="2514580"/>
                            </a:xfrm>
                            <a:prstGeom prst="rect">
                              <a:avLst/>
                            </a:prstGeom>
                            <a:noFill/>
                            <a:ln w="6350">
                              <a:noFill/>
                              <a:bevel/>
                            </a:ln>
                            <a:effectLst/>
                          </wps:spPr>
                          <wps:txbx>
                            <w:txbxContent>
                              <w:sdt>
                                <w:sdtPr>
                                  <w:rPr>
                                    <w:rFonts w:ascii="Century Gothic" w:hAnsi="Century Gothic"/>
                                    <w:b w:val="0"/>
                                    <w:color w:val="auto"/>
                                    <w:sz w:val="16"/>
                                    <w:szCs w:val="20"/>
                                  </w:rPr>
                                  <w:id w:val="-466123213"/>
                                </w:sdtPr>
                                <w:sdtEndPr/>
                                <w:sdtContent>
                                  <w:p w14:paraId="58D24ED4" w14:textId="4C981C12"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Belonging – class buddies and mentorship, leadership, class jobs</w:t>
                                    </w:r>
                                    <w:r w:rsidR="00B26865" w:rsidRPr="004E1F0F">
                                      <w:rPr>
                                        <w:rFonts w:ascii="Century Gothic" w:hAnsi="Century Gothic"/>
                                        <w:b w:val="0"/>
                                        <w:color w:val="auto"/>
                                        <w:sz w:val="22"/>
                                        <w:szCs w:val="20"/>
                                      </w:rPr>
                                      <w:t>, talking circles.</w:t>
                                    </w:r>
                                  </w:p>
                                  <w:p w14:paraId="1727020B" w14:textId="2AE06F26"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Communication – </w:t>
                                    </w:r>
                                    <w:r w:rsidR="00B26865" w:rsidRPr="004E1F0F">
                                      <w:rPr>
                                        <w:rFonts w:ascii="Century Gothic" w:hAnsi="Century Gothic"/>
                                        <w:b w:val="0"/>
                                        <w:color w:val="auto"/>
                                        <w:sz w:val="22"/>
                                        <w:szCs w:val="20"/>
                                      </w:rPr>
                                      <w:t xml:space="preserve">regular parent communication through email, phone, and after school conversations. </w:t>
                                    </w:r>
                                    <w:r w:rsidRPr="004E1F0F">
                                      <w:rPr>
                                        <w:rFonts w:ascii="Century Gothic" w:hAnsi="Century Gothic"/>
                                        <w:b w:val="0"/>
                                        <w:color w:val="auto"/>
                                        <w:sz w:val="22"/>
                                        <w:szCs w:val="20"/>
                                      </w:rPr>
                                      <w:t xml:space="preserve"> </w:t>
                                    </w:r>
                                  </w:p>
                                  <w:p w14:paraId="4E863078" w14:textId="5C333242"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Mental Health and Well-being – </w:t>
                                    </w:r>
                                    <w:r w:rsidR="00B26865" w:rsidRPr="004E1F0F">
                                      <w:rPr>
                                        <w:rFonts w:ascii="Century Gothic" w:hAnsi="Century Gothic"/>
                                        <w:b w:val="0"/>
                                        <w:color w:val="auto"/>
                                        <w:sz w:val="22"/>
                                        <w:szCs w:val="20"/>
                                      </w:rPr>
                                      <w:t>Second Step, growth mindset</w:t>
                                    </w:r>
                                  </w:p>
                                  <w:p w14:paraId="331BE8CA" w14:textId="5DEDDCDF" w:rsidR="00B26865" w:rsidRPr="004E1F0F" w:rsidRDefault="00B26865"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Outdoor Education </w:t>
                                    </w:r>
                                    <w:r w:rsidR="004E1F0F" w:rsidRPr="004E1F0F">
                                      <w:rPr>
                                        <w:rFonts w:ascii="Century Gothic" w:hAnsi="Century Gothic"/>
                                        <w:b w:val="0"/>
                                        <w:color w:val="auto"/>
                                        <w:sz w:val="22"/>
                                        <w:szCs w:val="20"/>
                                      </w:rPr>
                                      <w:t>–</w:t>
                                    </w:r>
                                    <w:r w:rsidRPr="004E1F0F">
                                      <w:rPr>
                                        <w:rFonts w:ascii="Century Gothic" w:hAnsi="Century Gothic"/>
                                        <w:b w:val="0"/>
                                        <w:color w:val="auto"/>
                                        <w:sz w:val="22"/>
                                        <w:szCs w:val="20"/>
                                      </w:rPr>
                                      <w:t xml:space="preserve"> </w:t>
                                    </w:r>
                                    <w:r w:rsidR="004E1F0F" w:rsidRPr="004E1F0F">
                                      <w:rPr>
                                        <w:rFonts w:ascii="Century Gothic" w:hAnsi="Century Gothic"/>
                                        <w:b w:val="0"/>
                                        <w:color w:val="auto"/>
                                        <w:sz w:val="22"/>
                                        <w:szCs w:val="20"/>
                                      </w:rPr>
                                      <w:t>understanding that learning in nature reduces anxiety and improves overall well-being, land-based, experiential learning happens as much as possible.</w:t>
                                    </w:r>
                                  </w:p>
                                  <w:p w14:paraId="093F31E7" w14:textId="208B34D5" w:rsidR="004E1F0F" w:rsidRPr="004E1F0F" w:rsidRDefault="004E1F0F"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Differentiation – “just right” access points for all students, meeting them where they are to build confidence and self-ef</w:t>
                                    </w:r>
                                    <w:r>
                                      <w:rPr>
                                        <w:rFonts w:ascii="Century Gothic" w:hAnsi="Century Gothic"/>
                                        <w:b w:val="0"/>
                                        <w:color w:val="auto"/>
                                        <w:sz w:val="22"/>
                                        <w:szCs w:val="20"/>
                                      </w:rPr>
                                      <w:t>fi</w:t>
                                    </w:r>
                                    <w:r w:rsidRPr="004E1F0F">
                                      <w:rPr>
                                        <w:rFonts w:ascii="Century Gothic" w:hAnsi="Century Gothic"/>
                                        <w:b w:val="0"/>
                                        <w:color w:val="auto"/>
                                        <w:sz w:val="22"/>
                                        <w:szCs w:val="20"/>
                                      </w:rPr>
                                      <w:t>cacy</w:t>
                                    </w:r>
                                    <w:r>
                                      <w:rPr>
                                        <w:rFonts w:ascii="Century Gothic" w:hAnsi="Century Gothic"/>
                                        <w:b w:val="0"/>
                                        <w:color w:val="auto"/>
                                        <w:sz w:val="22"/>
                                        <w:szCs w:val="20"/>
                                      </w:rPr>
                                      <w:t xml:space="preserve">. </w:t>
                                    </w:r>
                                  </w:p>
                                  <w:p w14:paraId="60A2D32F" w14:textId="50C24E10" w:rsidR="006B1454" w:rsidRPr="004E1F0F" w:rsidRDefault="00C80101" w:rsidP="0084774F">
                                    <w:pPr>
                                      <w:pStyle w:val="SD28H3-MediumBlue"/>
                                      <w:rPr>
                                        <w:rFonts w:ascii="Century Gothic" w:hAnsi="Century Gothic"/>
                                        <w:b w:val="0"/>
                                        <w:sz w:val="16"/>
                                        <w:szCs w:val="20"/>
                                      </w:rPr>
                                    </w:pPr>
                                  </w:p>
                                </w:sdtContent>
                              </w:sdt>
                              <w:p w14:paraId="32E3E843" w14:textId="77777777" w:rsidR="006B1454" w:rsidRPr="004E1F0F" w:rsidRDefault="006B1454" w:rsidP="00393F49">
                                <w:pPr>
                                  <w:rPr>
                                    <w:rFonts w:ascii="Century Gothic" w:hAnsi="Century Gothic" w:cstheme="minorHAnsi"/>
                                    <w:color w:val="365F91" w:themeColor="accent1" w:themeShade="BF"/>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253508" name="Text Box 2"/>
                          <wps:cNvSpPr txBox="1">
                            <a:spLocks noChangeArrowheads="1"/>
                          </wps:cNvSpPr>
                          <wps:spPr bwMode="auto">
                            <a:xfrm>
                              <a:off x="0" y="47625"/>
                              <a:ext cx="2560222" cy="318770"/>
                            </a:xfrm>
                            <a:prstGeom prst="rect">
                              <a:avLst/>
                            </a:prstGeom>
                            <a:noFill/>
                            <a:ln w="9525">
                              <a:noFill/>
                              <a:miter lim="800000"/>
                              <a:headEnd/>
                              <a:tailEnd/>
                            </a:ln>
                          </wps:spPr>
                          <wps:txbx>
                            <w:txbxContent>
                              <w:p w14:paraId="0739DC87" w14:textId="33D53242" w:rsidR="006B1454" w:rsidRPr="00A11E1B" w:rsidRDefault="006B1454" w:rsidP="00160B50">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wps:txbx>
                          <wps:bodyPr rot="0" vert="horz" wrap="square" lIns="91440" tIns="45720" rIns="91440" bIns="45720" anchor="t" anchorCtr="0">
                            <a:noAutofit/>
                          </wps:bodyPr>
                        </wps:wsp>
                      </wpg:grpSp>
                      <wps:wsp>
                        <wps:cNvPr id="34" name="Straight Connector 34"/>
                        <wps:cNvCnPr/>
                        <wps:spPr>
                          <a:xfrm>
                            <a:off x="0" y="324138"/>
                            <a:ext cx="146304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55F763" id="Group 43" o:spid="_x0000_s1047" style="position:absolute;margin-left:173.25pt;margin-top:18pt;width:342.75pt;height:262.5pt;z-index:251647488;mso-width-relative:margin;mso-height-relative:margin" coordsize="43529,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">
                <v:group id="Group 937137629" o:spid="_x0000_s1048" style="position:absolute;width:43529;height:28161" coordorigin=",476" coordsize="46218,3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">
                  <v:rect id="Rectangle 19" o:spid="_x0000_s1049" style="position:absolute;left:136;top:545;width:46082;height:3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" fillcolor="white [3212]" stroked="f" strokeweight="1pt">
                    <v:shadow on="t" color="black" opacity="26214f" origin=".5,-.5" offset="-.74836mm,.74836mm"/>
                  </v:rect>
                  <v:shape id="Text Box 15" o:spid="_x0000_s1050" type="#_x0000_t202" style="position:absolute;left:571;top:4143;width:4514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" filled="f" stroked="f" strokeweight=".5pt">
                    <v:stroke joinstyle="bevel"/>
                    <v:textbox>
                      <w:txbxContent>
                        <w:sdt>
                          <w:sdtPr>
                            <w:rPr>
                              <w:rFonts w:ascii="Century Gothic" w:hAnsi="Century Gothic"/>
                              <w:b w:val="0"/>
                              <w:color w:val="auto"/>
                              <w:sz w:val="16"/>
                              <w:szCs w:val="20"/>
                            </w:rPr>
                            <w:id w:val="-466123213"/>
                          </w:sdtPr>
                          <w:sdtEndPr/>
                          <w:sdtContent>
                            <w:p w14:paraId="58D24ED4" w14:textId="4C981C12"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Belonging – class buddies and mentorship, leadership, class jobs</w:t>
                              </w:r>
                              <w:r w:rsidR="00B26865" w:rsidRPr="004E1F0F">
                                <w:rPr>
                                  <w:rFonts w:ascii="Century Gothic" w:hAnsi="Century Gothic"/>
                                  <w:b w:val="0"/>
                                  <w:color w:val="auto"/>
                                  <w:sz w:val="22"/>
                                  <w:szCs w:val="20"/>
                                </w:rPr>
                                <w:t>, talking circles.</w:t>
                              </w:r>
                            </w:p>
                            <w:p w14:paraId="1727020B" w14:textId="2AE06F26"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Communication – </w:t>
                              </w:r>
                              <w:r w:rsidR="00B26865" w:rsidRPr="004E1F0F">
                                <w:rPr>
                                  <w:rFonts w:ascii="Century Gothic" w:hAnsi="Century Gothic"/>
                                  <w:b w:val="0"/>
                                  <w:color w:val="auto"/>
                                  <w:sz w:val="22"/>
                                  <w:szCs w:val="20"/>
                                </w:rPr>
                                <w:t xml:space="preserve">regular parent communication through email, phone, and after school conversations. </w:t>
                              </w:r>
                              <w:r w:rsidRPr="004E1F0F">
                                <w:rPr>
                                  <w:rFonts w:ascii="Century Gothic" w:hAnsi="Century Gothic"/>
                                  <w:b w:val="0"/>
                                  <w:color w:val="auto"/>
                                  <w:sz w:val="22"/>
                                  <w:szCs w:val="20"/>
                                </w:rPr>
                                <w:t xml:space="preserve"> </w:t>
                              </w:r>
                            </w:p>
                            <w:p w14:paraId="4E863078" w14:textId="5C333242" w:rsidR="00F9650E" w:rsidRPr="004E1F0F" w:rsidRDefault="00F9650E"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Mental Health and Well-being – </w:t>
                              </w:r>
                              <w:r w:rsidR="00B26865" w:rsidRPr="004E1F0F">
                                <w:rPr>
                                  <w:rFonts w:ascii="Century Gothic" w:hAnsi="Century Gothic"/>
                                  <w:b w:val="0"/>
                                  <w:color w:val="auto"/>
                                  <w:sz w:val="22"/>
                                  <w:szCs w:val="20"/>
                                </w:rPr>
                                <w:t>Second Step, growth mindset</w:t>
                              </w:r>
                            </w:p>
                            <w:p w14:paraId="331BE8CA" w14:textId="5DEDDCDF" w:rsidR="00B26865" w:rsidRPr="004E1F0F" w:rsidRDefault="00B26865"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 xml:space="preserve">Outdoor Education </w:t>
                              </w:r>
                              <w:r w:rsidR="004E1F0F" w:rsidRPr="004E1F0F">
                                <w:rPr>
                                  <w:rFonts w:ascii="Century Gothic" w:hAnsi="Century Gothic"/>
                                  <w:b w:val="0"/>
                                  <w:color w:val="auto"/>
                                  <w:sz w:val="22"/>
                                  <w:szCs w:val="20"/>
                                </w:rPr>
                                <w:t>–</w:t>
                              </w:r>
                              <w:r w:rsidRPr="004E1F0F">
                                <w:rPr>
                                  <w:rFonts w:ascii="Century Gothic" w:hAnsi="Century Gothic"/>
                                  <w:b w:val="0"/>
                                  <w:color w:val="auto"/>
                                  <w:sz w:val="22"/>
                                  <w:szCs w:val="20"/>
                                </w:rPr>
                                <w:t xml:space="preserve"> </w:t>
                              </w:r>
                              <w:r w:rsidR="004E1F0F" w:rsidRPr="004E1F0F">
                                <w:rPr>
                                  <w:rFonts w:ascii="Century Gothic" w:hAnsi="Century Gothic"/>
                                  <w:b w:val="0"/>
                                  <w:color w:val="auto"/>
                                  <w:sz w:val="22"/>
                                  <w:szCs w:val="20"/>
                                </w:rPr>
                                <w:t>understanding that learning in nature reduces anxiety and improves overall well-being, land-based, experiential learning happens as much as possible.</w:t>
                              </w:r>
                            </w:p>
                            <w:p w14:paraId="093F31E7" w14:textId="208B34D5" w:rsidR="004E1F0F" w:rsidRPr="004E1F0F" w:rsidRDefault="004E1F0F" w:rsidP="00F9650E">
                              <w:pPr>
                                <w:pStyle w:val="SD28H3-MediumBlue"/>
                                <w:rPr>
                                  <w:rFonts w:ascii="Century Gothic" w:hAnsi="Century Gothic"/>
                                  <w:b w:val="0"/>
                                  <w:color w:val="auto"/>
                                  <w:sz w:val="22"/>
                                  <w:szCs w:val="20"/>
                                </w:rPr>
                              </w:pPr>
                              <w:r w:rsidRPr="004E1F0F">
                                <w:rPr>
                                  <w:rFonts w:ascii="Century Gothic" w:hAnsi="Century Gothic"/>
                                  <w:b w:val="0"/>
                                  <w:color w:val="auto"/>
                                  <w:sz w:val="22"/>
                                  <w:szCs w:val="20"/>
                                </w:rPr>
                                <w:t>Differentiation – “just right” access points for all students, meeting them where they are to build confidence and self-ef</w:t>
                              </w:r>
                              <w:r>
                                <w:rPr>
                                  <w:rFonts w:ascii="Century Gothic" w:hAnsi="Century Gothic"/>
                                  <w:b w:val="0"/>
                                  <w:color w:val="auto"/>
                                  <w:sz w:val="22"/>
                                  <w:szCs w:val="20"/>
                                </w:rPr>
                                <w:t>fi</w:t>
                              </w:r>
                              <w:r w:rsidRPr="004E1F0F">
                                <w:rPr>
                                  <w:rFonts w:ascii="Century Gothic" w:hAnsi="Century Gothic"/>
                                  <w:b w:val="0"/>
                                  <w:color w:val="auto"/>
                                  <w:sz w:val="22"/>
                                  <w:szCs w:val="20"/>
                                </w:rPr>
                                <w:t>cacy</w:t>
                              </w:r>
                              <w:r>
                                <w:rPr>
                                  <w:rFonts w:ascii="Century Gothic" w:hAnsi="Century Gothic"/>
                                  <w:b w:val="0"/>
                                  <w:color w:val="auto"/>
                                  <w:sz w:val="22"/>
                                  <w:szCs w:val="20"/>
                                </w:rPr>
                                <w:t xml:space="preserve">. </w:t>
                              </w:r>
                            </w:p>
                            <w:p w14:paraId="60A2D32F" w14:textId="50C24E10" w:rsidR="006B1454" w:rsidRPr="004E1F0F" w:rsidRDefault="00C80101" w:rsidP="0084774F">
                              <w:pPr>
                                <w:pStyle w:val="SD28H3-MediumBlue"/>
                                <w:rPr>
                                  <w:rFonts w:ascii="Century Gothic" w:hAnsi="Century Gothic"/>
                                  <w:b w:val="0"/>
                                  <w:sz w:val="16"/>
                                  <w:szCs w:val="20"/>
                                </w:rPr>
                              </w:pPr>
                            </w:p>
                          </w:sdtContent>
                        </w:sdt>
                        <w:p w14:paraId="32E3E843" w14:textId="77777777" w:rsidR="006B1454" w:rsidRPr="004E1F0F" w:rsidRDefault="006B1454" w:rsidP="00393F49">
                          <w:pPr>
                            <w:rPr>
                              <w:rFonts w:ascii="Century Gothic" w:hAnsi="Century Gothic" w:cstheme="minorHAnsi"/>
                              <w:color w:val="365F91" w:themeColor="accent1" w:themeShade="BF"/>
                              <w:sz w:val="16"/>
                              <w:szCs w:val="20"/>
                            </w:rPr>
                          </w:pPr>
                        </w:p>
                      </w:txbxContent>
                    </v:textbox>
                  </v:shape>
                  <v:shape id="_x0000_s1051" type="#_x0000_t202" style="position:absolute;top:476;width:2560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" filled="f" stroked="f">
                    <v:textbox>
                      <w:txbxContent>
                        <w:p w14:paraId="0739DC87" w14:textId="33D53242" w:rsidR="006B1454" w:rsidRPr="00A11E1B" w:rsidRDefault="006B1454" w:rsidP="00160B50">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v:textbox>
                  </v:shape>
                </v:group>
                <v:line id="Straight Connector 34" o:spid="_x0000_s1052" style="position:absolute;visibility:visible;mso-wrap-style:square" from="0,3241" to="14630,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" strokecolor="#11709f" strokeweight="4.5pt">
                  <v:stroke joinstyle="miter"/>
                </v:line>
              </v:group>
            </w:pict>
          </mc:Fallback>
        </mc:AlternateContent>
      </w:r>
    </w:p>
    <w:p w14:paraId="68A7565B" w14:textId="5A7C5F19" w:rsidR="00B759BC" w:rsidRDefault="00A91A9F" w:rsidP="00B759BC">
      <w:r>
        <w:rPr>
          <w:noProof/>
        </w:rPr>
        <mc:AlternateContent>
          <mc:Choice Requires="wpg">
            <w:drawing>
              <wp:anchor distT="0" distB="0" distL="114300" distR="114300" simplePos="0" relativeHeight="251653632" behindDoc="0" locked="0" layoutInCell="1" allowOverlap="1" wp14:anchorId="1DD9C2A6" wp14:editId="61E9F3B7">
                <wp:simplePos x="0" y="0"/>
                <wp:positionH relativeFrom="margin">
                  <wp:posOffset>19050</wp:posOffset>
                </wp:positionH>
                <wp:positionV relativeFrom="paragraph">
                  <wp:posOffset>133985</wp:posOffset>
                </wp:positionV>
                <wp:extent cx="1773936" cy="5425810"/>
                <wp:effectExtent l="76200" t="19050" r="36195" b="3810"/>
                <wp:wrapNone/>
                <wp:docPr id="50" name="Group 50"/>
                <wp:cNvGraphicFramePr/>
                <a:graphic xmlns:a="http://schemas.openxmlformats.org/drawingml/2006/main">
                  <a:graphicData uri="http://schemas.microsoft.com/office/word/2010/wordprocessingGroup">
                    <wpg:wgp>
                      <wpg:cNvGrpSpPr/>
                      <wpg:grpSpPr>
                        <a:xfrm>
                          <a:off x="0" y="0"/>
                          <a:ext cx="1773936" cy="5425810"/>
                          <a:chOff x="0" y="-19050"/>
                          <a:chExt cx="1776095" cy="5611801"/>
                        </a:xfrm>
                      </wpg:grpSpPr>
                      <wps:wsp>
                        <wps:cNvPr id="25" name="Rectangle 25"/>
                        <wps:cNvSpPr/>
                        <wps:spPr>
                          <a:xfrm>
                            <a:off x="19050" y="0"/>
                            <a:ext cx="1757045" cy="531495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0" y="323850"/>
                            <a:ext cx="91440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175470691" name="Text Box 7"/>
                        <wps:cNvSpPr txBox="1"/>
                        <wps:spPr>
                          <a:xfrm>
                            <a:off x="19050" y="-19050"/>
                            <a:ext cx="1316539" cy="342900"/>
                          </a:xfrm>
                          <a:prstGeom prst="rect">
                            <a:avLst/>
                          </a:prstGeom>
                          <a:noFill/>
                          <a:ln w="6350">
                            <a:noFill/>
                          </a:ln>
                        </wps:spPr>
                        <wps:txbx>
                          <w:txbxContent>
                            <w:p w14:paraId="6EBF105D" w14:textId="77777777" w:rsidR="006B1454" w:rsidRPr="006D4BAE" w:rsidRDefault="006B1454" w:rsidP="006D4BAE">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Text Box 6"/>
                        <wps:cNvSpPr txBox="1"/>
                        <wps:spPr>
                          <a:xfrm>
                            <a:off x="95297" y="754051"/>
                            <a:ext cx="1670050" cy="4838700"/>
                          </a:xfrm>
                          <a:prstGeom prst="rect">
                            <a:avLst/>
                          </a:prstGeom>
                          <a:noFill/>
                          <a:ln w="6350">
                            <a:noFill/>
                            <a:bevel/>
                          </a:ln>
                          <a:effectLst/>
                        </wps:spPr>
                        <wps:txbx>
                          <w:txbxContent>
                            <w:sdt>
                              <w:sdtPr>
                                <w:rPr>
                                  <w:rFonts w:ascii="Century Gothic" w:hAnsi="Century Gothic"/>
                                  <w:b w:val="0"/>
                                  <w:color w:val="auto"/>
                                  <w:sz w:val="20"/>
                                  <w:szCs w:val="20"/>
                                </w:rPr>
                                <w:id w:val="-1371911165"/>
                              </w:sdtPr>
                              <w:sdtEndPr/>
                              <w:sdtContent>
                                <w:sdt>
                                  <w:sdtPr>
                                    <w:rPr>
                                      <w:rFonts w:ascii="Century Gothic" w:hAnsi="Century Gothic"/>
                                      <w:b w:val="0"/>
                                      <w:color w:val="auto"/>
                                      <w:sz w:val="16"/>
                                      <w:szCs w:val="20"/>
                                    </w:rPr>
                                    <w:id w:val="1251935070"/>
                                  </w:sdtPr>
                                  <w:sdtEndPr/>
                                  <w:sdtContent>
                                    <w:p w14:paraId="0BA1C492" w14:textId="77777777" w:rsidR="00F9650E" w:rsidRPr="0044095F" w:rsidRDefault="00F9650E" w:rsidP="00F9650E">
                                      <w:pPr>
                                        <w:pStyle w:val="SD28H3-MediumBlue"/>
                                        <w:rPr>
                                          <w:rFonts w:ascii="Century Gothic" w:hAnsi="Century Gothic"/>
                                          <w:color w:val="auto"/>
                                          <w:sz w:val="16"/>
                                          <w:szCs w:val="20"/>
                                        </w:rPr>
                                      </w:pPr>
                                      <w:r w:rsidRPr="0044095F">
                                        <w:rPr>
                                          <w:sz w:val="26"/>
                                        </w:rPr>
                                        <w:t>We believe inclusive, caring schools are fundamental to a thriving community. True inclusion ensures students and staff see themselves represented and feel as though they belong in the space, are connected to the other members of the school and are able to access the curriculum they are engaging with</w:t>
                                      </w:r>
                                      <w:r>
                                        <w:rPr>
                                          <w:sz w:val="26"/>
                                        </w:rPr>
                                        <w:t>.</w:t>
                                      </w:r>
                                    </w:p>
                                  </w:sdtContent>
                                </w:sdt>
                                <w:p w14:paraId="3A1F5979" w14:textId="0472D342" w:rsidR="006B1454" w:rsidRPr="00F3390A" w:rsidRDefault="00C80101" w:rsidP="0084774F">
                                  <w:pPr>
                                    <w:pStyle w:val="SD28H3-MediumBlue"/>
                                    <w:jc w:val="center"/>
                                    <w:rPr>
                                      <w:rFonts w:ascii="Century Gothic" w:hAnsi="Century Gothic"/>
                                      <w:color w:val="auto"/>
                                      <w:sz w:val="20"/>
                                      <w:szCs w:val="20"/>
                                    </w:rPr>
                                  </w:pPr>
                                </w:p>
                              </w:sdtContent>
                            </w:sdt>
                            <w:p w14:paraId="491A1210" w14:textId="0E801F0A" w:rsidR="006B1454" w:rsidRPr="00F3390A" w:rsidRDefault="006B1454" w:rsidP="0084774F">
                              <w:pPr>
                                <w:rPr>
                                  <w:rFonts w:ascii="Century Gothic" w:hAnsi="Century Gothic" w:cstheme="minorHAnsi"/>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9C2A6" id="Group 50" o:spid="_x0000_s1053" style="position:absolute;margin-left:1.5pt;margin-top:10.55pt;width:139.7pt;height:427.25pt;z-index:251653632;mso-position-horizontal-relative:margin;mso-width-relative:margin;mso-height-relative:margin" coordorigin=",-190" coordsize="17760,5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">
                <v:rect id="Rectangle 25" o:spid="_x0000_s1054" style="position:absolute;left:190;width:17570;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" fillcolor="white [3212]" stroked="f" strokeweight="1pt">
                  <v:shadow on="t" color="black" opacity="26214f" origin=".5,-.5" offset="-.74836mm,.74836mm"/>
                </v:rect>
                <v:line id="Straight Connector 41" o:spid="_x0000_s1055" style="position:absolute;visibility:visible;mso-wrap-style:square" from="0,3238" to="9144,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" strokecolor="#11709f" strokeweight="4.5pt">
                  <v:stroke joinstyle="miter"/>
                </v:line>
                <v:shape id="Text Box 7" o:spid="_x0000_s1056" type="#_x0000_t202" style="position:absolute;left:190;top:-190;width:13165;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" filled="f" stroked="f" strokeweight=".5pt">
                  <v:textbox>
                    <w:txbxContent>
                      <w:p w14:paraId="6EBF105D" w14:textId="77777777" w:rsidR="006B1454" w:rsidRPr="006D4BAE" w:rsidRDefault="006B1454" w:rsidP="006D4BAE">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v:textbox>
                </v:shape>
                <v:shape id="Text Box 6" o:spid="_x0000_s1057" type="#_x0000_t202" style="position:absolute;left:952;top:7540;width:16701;height:4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" filled="f" stroked="f" strokeweight=".5pt">
                  <v:stroke joinstyle="bevel"/>
                  <v:textbox>
                    <w:txbxContent>
                      <w:sdt>
                        <w:sdtPr>
                          <w:rPr>
                            <w:rFonts w:ascii="Century Gothic" w:hAnsi="Century Gothic"/>
                            <w:b w:val="0"/>
                            <w:color w:val="auto"/>
                            <w:sz w:val="20"/>
                            <w:szCs w:val="20"/>
                          </w:rPr>
                          <w:id w:val="-1371911165"/>
                        </w:sdtPr>
                        <w:sdtEndPr/>
                        <w:sdtContent>
                          <w:sdt>
                            <w:sdtPr>
                              <w:rPr>
                                <w:rFonts w:ascii="Century Gothic" w:hAnsi="Century Gothic"/>
                                <w:b w:val="0"/>
                                <w:color w:val="auto"/>
                                <w:sz w:val="16"/>
                                <w:szCs w:val="20"/>
                              </w:rPr>
                              <w:id w:val="1251935070"/>
                            </w:sdtPr>
                            <w:sdtEndPr/>
                            <w:sdtContent>
                              <w:p w14:paraId="0BA1C492" w14:textId="77777777" w:rsidR="00F9650E" w:rsidRPr="0044095F" w:rsidRDefault="00F9650E" w:rsidP="00F9650E">
                                <w:pPr>
                                  <w:pStyle w:val="SD28H3-MediumBlue"/>
                                  <w:rPr>
                                    <w:rFonts w:ascii="Century Gothic" w:hAnsi="Century Gothic"/>
                                    <w:color w:val="auto"/>
                                    <w:sz w:val="16"/>
                                    <w:szCs w:val="20"/>
                                  </w:rPr>
                                </w:pPr>
                                <w:r w:rsidRPr="0044095F">
                                  <w:rPr>
                                    <w:sz w:val="26"/>
                                  </w:rPr>
                                  <w:t>We believe inclusive, caring schools are fundamental to a thriving community. True inclusion ensures students and staff see themselves represented and feel as though they belong in the space, are connected to the other members of the school and are able to access the curriculum they are engaging with</w:t>
                                </w:r>
                                <w:r>
                                  <w:rPr>
                                    <w:sz w:val="26"/>
                                  </w:rPr>
                                  <w:t>.</w:t>
                                </w:r>
                              </w:p>
                            </w:sdtContent>
                          </w:sdt>
                          <w:p w14:paraId="3A1F5979" w14:textId="0472D342" w:rsidR="006B1454" w:rsidRPr="00F3390A" w:rsidRDefault="00C80101" w:rsidP="0084774F">
                            <w:pPr>
                              <w:pStyle w:val="SD28H3-MediumBlue"/>
                              <w:jc w:val="center"/>
                              <w:rPr>
                                <w:rFonts w:ascii="Century Gothic" w:hAnsi="Century Gothic"/>
                                <w:color w:val="auto"/>
                                <w:sz w:val="20"/>
                                <w:szCs w:val="20"/>
                              </w:rPr>
                            </w:pPr>
                          </w:p>
                        </w:sdtContent>
                      </w:sdt>
                      <w:p w14:paraId="491A1210" w14:textId="0E801F0A" w:rsidR="006B1454" w:rsidRPr="00F3390A" w:rsidRDefault="006B1454" w:rsidP="0084774F">
                        <w:pPr>
                          <w:rPr>
                            <w:rFonts w:ascii="Century Gothic" w:hAnsi="Century Gothic" w:cstheme="minorHAnsi"/>
                            <w:szCs w:val="20"/>
                            <w:lang w:val="en-CA"/>
                          </w:rPr>
                        </w:pPr>
                      </w:p>
                    </w:txbxContent>
                  </v:textbox>
                </v:shape>
                <w10:wrap anchorx="margin"/>
              </v:group>
            </w:pict>
          </mc:Fallback>
        </mc:AlternateContent>
      </w:r>
    </w:p>
    <w:p w14:paraId="76A8BEDE" w14:textId="50D9A81C" w:rsidR="00B759BC" w:rsidRDefault="00B759BC" w:rsidP="00B759BC">
      <w:pPr>
        <w:tabs>
          <w:tab w:val="left" w:pos="5820"/>
        </w:tabs>
      </w:pPr>
      <w:r>
        <w:tab/>
      </w:r>
    </w:p>
    <w:p w14:paraId="42AF345F" w14:textId="1022745C" w:rsidR="00B759BC" w:rsidRPr="00B759BC" w:rsidRDefault="00B759BC" w:rsidP="00B759BC"/>
    <w:p w14:paraId="567905BD" w14:textId="4657C3D6" w:rsidR="00B759BC" w:rsidRPr="00B759BC" w:rsidRDefault="00B759BC" w:rsidP="00B759BC"/>
    <w:p w14:paraId="7BDE0CB5" w14:textId="54669C76" w:rsidR="00B759BC" w:rsidRPr="00B759BC" w:rsidRDefault="00B759BC" w:rsidP="00B759BC"/>
    <w:p w14:paraId="109A6EEC" w14:textId="63DF7FAA" w:rsidR="00B759BC" w:rsidRPr="00B759BC" w:rsidRDefault="00B759BC" w:rsidP="00B759BC"/>
    <w:p w14:paraId="0F9E0E42" w14:textId="3C20975F" w:rsidR="00B759BC" w:rsidRPr="00B759BC" w:rsidRDefault="00B759BC" w:rsidP="00B759BC"/>
    <w:p w14:paraId="3D95A822" w14:textId="408A006F" w:rsidR="00B759BC" w:rsidRPr="00B759BC" w:rsidRDefault="00B759BC" w:rsidP="00B759BC"/>
    <w:p w14:paraId="315FF5FF" w14:textId="33C762DE" w:rsidR="00B759BC" w:rsidRPr="00B759BC" w:rsidRDefault="00B759BC" w:rsidP="00B759BC"/>
    <w:p w14:paraId="496D02B7" w14:textId="4A714780" w:rsidR="00B759BC" w:rsidRPr="00B759BC" w:rsidRDefault="00B759BC" w:rsidP="00B759BC"/>
    <w:p w14:paraId="760E0077" w14:textId="0DD614B1" w:rsidR="00B759BC" w:rsidRPr="00B759BC" w:rsidRDefault="00B759BC" w:rsidP="00B759BC"/>
    <w:p w14:paraId="1234DB35" w14:textId="0C8B263B" w:rsidR="00B759BC" w:rsidRDefault="00B759BC" w:rsidP="00B759BC">
      <w:pPr>
        <w:jc w:val="center"/>
      </w:pPr>
    </w:p>
    <w:p w14:paraId="516EA3FC" w14:textId="51465649" w:rsidR="009351A5" w:rsidRDefault="004E1F0F">
      <w:pPr>
        <w:spacing w:after="0"/>
      </w:pPr>
      <w:r>
        <w:rPr>
          <w:noProof/>
        </w:rPr>
        <mc:AlternateContent>
          <mc:Choice Requires="wpg">
            <w:drawing>
              <wp:anchor distT="0" distB="0" distL="114300" distR="114300" simplePos="0" relativeHeight="251649536" behindDoc="0" locked="0" layoutInCell="1" allowOverlap="1" wp14:anchorId="26540C81" wp14:editId="010CE52F">
                <wp:simplePos x="0" y="0"/>
                <wp:positionH relativeFrom="column">
                  <wp:posOffset>2200275</wp:posOffset>
                </wp:positionH>
                <wp:positionV relativeFrom="paragraph">
                  <wp:posOffset>312420</wp:posOffset>
                </wp:positionV>
                <wp:extent cx="4352290" cy="1167021"/>
                <wp:effectExtent l="95250" t="38100" r="29210" b="90805"/>
                <wp:wrapNone/>
                <wp:docPr id="44" name="Group 44"/>
                <wp:cNvGraphicFramePr/>
                <a:graphic xmlns:a="http://schemas.openxmlformats.org/drawingml/2006/main">
                  <a:graphicData uri="http://schemas.microsoft.com/office/word/2010/wordprocessingGroup">
                    <wpg:wgp>
                      <wpg:cNvGrpSpPr/>
                      <wpg:grpSpPr>
                        <a:xfrm>
                          <a:off x="0" y="0"/>
                          <a:ext cx="4352290" cy="1167021"/>
                          <a:chOff x="-30255" y="0"/>
                          <a:chExt cx="4608195" cy="2440940"/>
                        </a:xfrm>
                      </wpg:grpSpPr>
                      <wps:wsp>
                        <wps:cNvPr id="642" name="Rectangle 642"/>
                        <wps:cNvSpPr/>
                        <wps:spPr>
                          <a:xfrm>
                            <a:off x="-30255" y="0"/>
                            <a:ext cx="4608195" cy="244094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20170" y="697094"/>
                            <a:ext cx="640080" cy="2541"/>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988052608" name="Text Box 2"/>
                        <wps:cNvSpPr txBox="1">
                          <a:spLocks noChangeArrowheads="1"/>
                        </wps:cNvSpPr>
                        <wps:spPr bwMode="auto">
                          <a:xfrm>
                            <a:off x="0" y="0"/>
                            <a:ext cx="2541662" cy="628324"/>
                          </a:xfrm>
                          <a:prstGeom prst="rect">
                            <a:avLst/>
                          </a:prstGeom>
                          <a:noFill/>
                          <a:ln w="9525">
                            <a:noFill/>
                            <a:miter lim="800000"/>
                            <a:headEnd/>
                            <a:tailEnd/>
                          </a:ln>
                          <a:effectLst/>
                        </wps:spPr>
                        <wps:txbx>
                          <w:txbxContent>
                            <w:p w14:paraId="263856C9" w14:textId="256B2613" w:rsidR="006B1454" w:rsidRPr="00A11E1B" w:rsidRDefault="006B1454" w:rsidP="00A11E1B">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wps:txbx>
                        <wps:bodyPr rot="0" vert="horz" wrap="square" lIns="91440" tIns="45720" rIns="91440" bIns="45720" anchor="t" anchorCtr="0">
                          <a:noAutofit/>
                        </wps:bodyPr>
                      </wps:wsp>
                      <wps:wsp>
                        <wps:cNvPr id="16" name="Text Box 16"/>
                        <wps:cNvSpPr txBox="1"/>
                        <wps:spPr>
                          <a:xfrm>
                            <a:off x="26726" y="852624"/>
                            <a:ext cx="4514537" cy="1458384"/>
                          </a:xfrm>
                          <a:prstGeom prst="rect">
                            <a:avLst/>
                          </a:prstGeom>
                          <a:noFill/>
                          <a:ln w="6350">
                            <a:noFill/>
                            <a:bevel/>
                          </a:ln>
                          <a:effectLst/>
                        </wps:spPr>
                        <wps:txbx>
                          <w:txbxContent>
                            <w:sdt>
                              <w:sdtPr>
                                <w:rPr>
                                  <w:rFonts w:ascii="Century Gothic" w:hAnsi="Century Gothic"/>
                                  <w:b w:val="0"/>
                                  <w:color w:val="auto"/>
                                  <w:sz w:val="20"/>
                                  <w:szCs w:val="20"/>
                                </w:rPr>
                                <w:id w:val="1219319977"/>
                              </w:sdtPr>
                              <w:sdtEndPr/>
                              <w:sdtContent>
                                <w:p w14:paraId="4E5938D7" w14:textId="77777777" w:rsidR="00BC51DC" w:rsidRDefault="00BC51DC" w:rsidP="00BC51DC">
                                  <w:pPr>
                                    <w:pStyle w:val="SD28H3-MediumBlue"/>
                                    <w:rPr>
                                      <w:rFonts w:ascii="Century Gothic" w:hAnsi="Century Gothic"/>
                                      <w:b w:val="0"/>
                                      <w:color w:val="auto"/>
                                      <w:sz w:val="20"/>
                                      <w:szCs w:val="20"/>
                                    </w:rPr>
                                  </w:pPr>
                                  <w:r>
                                    <w:rPr>
                                      <w:rFonts w:ascii="Century Gothic" w:hAnsi="Century Gothic"/>
                                      <w:b w:val="0"/>
                                      <w:color w:val="auto"/>
                                      <w:sz w:val="20"/>
                                      <w:szCs w:val="20"/>
                                    </w:rPr>
                                    <w:t>Observations</w:t>
                                  </w:r>
                                </w:p>
                                <w:p w14:paraId="583FEF0B" w14:textId="47AC01D3" w:rsidR="006B1454" w:rsidRPr="00F9650E" w:rsidRDefault="00BC51DC" w:rsidP="00BC51DC">
                                  <w:pPr>
                                    <w:pStyle w:val="SD28H3-MediumBlue"/>
                                    <w:rPr>
                                      <w:rFonts w:ascii="Century Gothic" w:hAnsi="Century Gothic"/>
                                      <w:b w:val="0"/>
                                      <w:color w:val="auto"/>
                                      <w:sz w:val="20"/>
                                      <w:szCs w:val="20"/>
                                    </w:rPr>
                                  </w:pPr>
                                  <w:r>
                                    <w:rPr>
                                      <w:rFonts w:ascii="Century Gothic" w:hAnsi="Century Gothic"/>
                                      <w:b w:val="0"/>
                                      <w:color w:val="auto"/>
                                      <w:sz w:val="20"/>
                                      <w:szCs w:val="20"/>
                                    </w:rPr>
                                    <w:t>Data from school district surveys is masked due to the small number of students.</w:t>
                                  </w:r>
                                </w:p>
                              </w:sdtContent>
                            </w:sdt>
                            <w:p w14:paraId="08B271CF" w14:textId="77777777" w:rsidR="006B1454" w:rsidRPr="00F3390A" w:rsidRDefault="006B1454" w:rsidP="00393F49">
                              <w:pPr>
                                <w:rPr>
                                  <w:rFonts w:ascii="Century Gothic" w:hAnsi="Century Gothic"/>
                                  <w:szCs w:val="20"/>
                                </w:rPr>
                              </w:pPr>
                            </w:p>
                            <w:p w14:paraId="40C4D496" w14:textId="77777777" w:rsidR="006B1454" w:rsidRPr="00F3390A" w:rsidRDefault="006B1454" w:rsidP="00B759BC">
                              <w:pPr>
                                <w:rPr>
                                  <w:rFonts w:ascii="Century Gothic" w:hAnsi="Century Gothic"/>
                                  <w:szCs w:val="20"/>
                                </w:rPr>
                              </w:pPr>
                            </w:p>
                            <w:p w14:paraId="5A1C55C8" w14:textId="77777777" w:rsidR="006B1454" w:rsidRPr="00F3390A" w:rsidRDefault="006B1454" w:rsidP="00B759BC">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40C81" id="Group 44" o:spid="_x0000_s1058" style="position:absolute;margin-left:173.25pt;margin-top:24.6pt;width:342.7pt;height:91.9pt;z-index:251649536;mso-width-relative:margin;mso-height-relative:margin" coordorigin="-302" coordsize="46081,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">
                <v:rect id="Rectangle 642" o:spid="_x0000_s1059" style="position:absolute;left:-302;width:46081;height:2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" fillcolor="white [3212]" stroked="f" strokeweight="1pt">
                  <v:shadow on="t" color="black" opacity="26214f" origin=".5,-.5" offset="-.74836mm,.74836mm"/>
                </v:rect>
                <v:line id="Straight Connector 39" o:spid="_x0000_s1060" style="position:absolute;visibility:visible;mso-wrap-style:square" from="201,6970" to="6602,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" strokecolor="#11709f" strokeweight="4.5pt">
                  <v:stroke joinstyle="miter"/>
                </v:line>
                <v:shape id="_x0000_s1061" type="#_x0000_t202" style="position:absolute;width:25416;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" filled="f" stroked="f">
                  <v:textbox>
                    <w:txbxContent>
                      <w:p w14:paraId="263856C9" w14:textId="256B2613" w:rsidR="006B1454" w:rsidRPr="00A11E1B" w:rsidRDefault="006B1454" w:rsidP="00A11E1B">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v:textbox>
                </v:shape>
                <v:shape id="Text Box 16" o:spid="_x0000_s1062" type="#_x0000_t202" style="position:absolute;left:267;top:8526;width:45145;height:1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" filled="f" stroked="f" strokeweight=".5pt">
                  <v:stroke joinstyle="bevel"/>
                  <v:textbox>
                    <w:txbxContent>
                      <w:sdt>
                        <w:sdtPr>
                          <w:rPr>
                            <w:rFonts w:ascii="Century Gothic" w:hAnsi="Century Gothic"/>
                            <w:b w:val="0"/>
                            <w:color w:val="auto"/>
                            <w:sz w:val="20"/>
                            <w:szCs w:val="20"/>
                          </w:rPr>
                          <w:id w:val="1219319977"/>
                        </w:sdtPr>
                        <w:sdtEndPr/>
                        <w:sdtContent>
                          <w:p w14:paraId="4E5938D7" w14:textId="77777777" w:rsidR="00BC51DC" w:rsidRDefault="00BC51DC" w:rsidP="00BC51DC">
                            <w:pPr>
                              <w:pStyle w:val="SD28H3-MediumBlue"/>
                              <w:rPr>
                                <w:rFonts w:ascii="Century Gothic" w:hAnsi="Century Gothic"/>
                                <w:b w:val="0"/>
                                <w:color w:val="auto"/>
                                <w:sz w:val="20"/>
                                <w:szCs w:val="20"/>
                              </w:rPr>
                            </w:pPr>
                            <w:r>
                              <w:rPr>
                                <w:rFonts w:ascii="Century Gothic" w:hAnsi="Century Gothic"/>
                                <w:b w:val="0"/>
                                <w:color w:val="auto"/>
                                <w:sz w:val="20"/>
                                <w:szCs w:val="20"/>
                              </w:rPr>
                              <w:t>Observations</w:t>
                            </w:r>
                          </w:p>
                          <w:p w14:paraId="583FEF0B" w14:textId="47AC01D3" w:rsidR="006B1454" w:rsidRPr="00F9650E" w:rsidRDefault="00BC51DC" w:rsidP="00BC51DC">
                            <w:pPr>
                              <w:pStyle w:val="SD28H3-MediumBlue"/>
                              <w:rPr>
                                <w:rFonts w:ascii="Century Gothic" w:hAnsi="Century Gothic"/>
                                <w:b w:val="0"/>
                                <w:color w:val="auto"/>
                                <w:sz w:val="20"/>
                                <w:szCs w:val="20"/>
                              </w:rPr>
                            </w:pPr>
                            <w:r>
                              <w:rPr>
                                <w:rFonts w:ascii="Century Gothic" w:hAnsi="Century Gothic"/>
                                <w:b w:val="0"/>
                                <w:color w:val="auto"/>
                                <w:sz w:val="20"/>
                                <w:szCs w:val="20"/>
                              </w:rPr>
                              <w:t>Data from school district surveys is masked due to the small number of students.</w:t>
                            </w:r>
                          </w:p>
                        </w:sdtContent>
                      </w:sdt>
                      <w:p w14:paraId="08B271CF" w14:textId="77777777" w:rsidR="006B1454" w:rsidRPr="00F3390A" w:rsidRDefault="006B1454" w:rsidP="00393F49">
                        <w:pPr>
                          <w:rPr>
                            <w:rFonts w:ascii="Century Gothic" w:hAnsi="Century Gothic"/>
                            <w:szCs w:val="20"/>
                          </w:rPr>
                        </w:pPr>
                      </w:p>
                      <w:p w14:paraId="40C4D496" w14:textId="77777777" w:rsidR="006B1454" w:rsidRPr="00F3390A" w:rsidRDefault="006B1454" w:rsidP="00B759BC">
                        <w:pPr>
                          <w:rPr>
                            <w:rFonts w:ascii="Century Gothic" w:hAnsi="Century Gothic"/>
                            <w:szCs w:val="20"/>
                          </w:rPr>
                        </w:pPr>
                      </w:p>
                      <w:p w14:paraId="5A1C55C8" w14:textId="77777777" w:rsidR="006B1454" w:rsidRPr="00F3390A" w:rsidRDefault="006B1454" w:rsidP="00B759BC">
                        <w:pPr>
                          <w:rPr>
                            <w:rFonts w:ascii="Century Gothic" w:hAnsi="Century Gothic"/>
                            <w:szCs w:val="20"/>
                          </w:rPr>
                        </w:pPr>
                      </w:p>
                    </w:txbxContent>
                  </v:textbox>
                </v:shape>
              </v:group>
            </w:pict>
          </mc:Fallback>
        </mc:AlternateContent>
      </w:r>
      <w:r w:rsidR="00610913">
        <w:rPr>
          <w:noProof/>
        </w:rPr>
        <mc:AlternateContent>
          <mc:Choice Requires="wpg">
            <w:drawing>
              <wp:anchor distT="0" distB="0" distL="114300" distR="114300" simplePos="0" relativeHeight="251651584" behindDoc="0" locked="0" layoutInCell="1" allowOverlap="1" wp14:anchorId="7D60749A" wp14:editId="0FEE2481">
                <wp:simplePos x="0" y="0"/>
                <wp:positionH relativeFrom="column">
                  <wp:posOffset>2200275</wp:posOffset>
                </wp:positionH>
                <wp:positionV relativeFrom="paragraph">
                  <wp:posOffset>1588770</wp:posOffset>
                </wp:positionV>
                <wp:extent cx="4352290" cy="2419350"/>
                <wp:effectExtent l="95250" t="38100" r="29210" b="95250"/>
                <wp:wrapNone/>
                <wp:docPr id="47" name="Group 47"/>
                <wp:cNvGraphicFramePr/>
                <a:graphic xmlns:a="http://schemas.openxmlformats.org/drawingml/2006/main">
                  <a:graphicData uri="http://schemas.microsoft.com/office/word/2010/wordprocessingGroup">
                    <wpg:wgp>
                      <wpg:cNvGrpSpPr/>
                      <wpg:grpSpPr>
                        <a:xfrm>
                          <a:off x="0" y="0"/>
                          <a:ext cx="4352290" cy="2419350"/>
                          <a:chOff x="0" y="0"/>
                          <a:chExt cx="4608195" cy="2233930"/>
                        </a:xfrm>
                      </wpg:grpSpPr>
                      <wps:wsp>
                        <wps:cNvPr id="23" name="Rectangle 23"/>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0" y="281903"/>
                            <a:ext cx="128016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454398294" name="Text Box 2"/>
                        <wps:cNvSpPr txBox="1">
                          <a:spLocks noChangeArrowheads="1"/>
                        </wps:cNvSpPr>
                        <wps:spPr bwMode="auto">
                          <a:xfrm>
                            <a:off x="0" y="0"/>
                            <a:ext cx="2570480" cy="318770"/>
                          </a:xfrm>
                          <a:prstGeom prst="rect">
                            <a:avLst/>
                          </a:prstGeom>
                          <a:noFill/>
                          <a:ln w="9525">
                            <a:noFill/>
                            <a:miter lim="800000"/>
                            <a:headEnd/>
                            <a:tailEnd/>
                          </a:ln>
                        </wps:spPr>
                        <wps:txbx>
                          <w:txbxContent>
                            <w:p w14:paraId="21680420" w14:textId="3F03F7A6" w:rsidR="006B1454" w:rsidRPr="00A11E1B" w:rsidRDefault="006B1454" w:rsidP="00A11E1B">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s:wsp>
                        <wps:cNvPr id="17" name="Text Box 17"/>
                        <wps:cNvSpPr txBox="1"/>
                        <wps:spPr>
                          <a:xfrm>
                            <a:off x="47625" y="318771"/>
                            <a:ext cx="4514215" cy="1881506"/>
                          </a:xfrm>
                          <a:prstGeom prst="rect">
                            <a:avLst/>
                          </a:prstGeom>
                          <a:noFill/>
                          <a:ln w="6350">
                            <a:noFill/>
                            <a:bevel/>
                          </a:ln>
                          <a:effectLst/>
                        </wps:spPr>
                        <wps:txbx>
                          <w:txbxContent>
                            <w:sdt>
                              <w:sdtPr>
                                <w:rPr>
                                  <w:rFonts w:ascii="Century Gothic" w:hAnsi="Century Gothic"/>
                                  <w:b w:val="0"/>
                                  <w:color w:val="auto"/>
                                  <w:sz w:val="20"/>
                                  <w:szCs w:val="20"/>
                                </w:rPr>
                                <w:id w:val="-2081274837"/>
                              </w:sdtPr>
                              <w:sdtEndPr>
                                <w:rPr>
                                  <w:sz w:val="26"/>
                                </w:rPr>
                              </w:sdtEndPr>
                              <w:sdtContent>
                                <w:p w14:paraId="45E54493" w14:textId="77777777" w:rsidR="008C040A" w:rsidRDefault="009E6D41" w:rsidP="0084774F">
                                  <w:pPr>
                                    <w:pStyle w:val="SD28H3-MediumBlue"/>
                                    <w:rPr>
                                      <w:rFonts w:ascii="Century Gothic" w:hAnsi="Century Gothic"/>
                                      <w:b w:val="0"/>
                                      <w:color w:val="auto"/>
                                      <w:sz w:val="26"/>
                                      <w:szCs w:val="20"/>
                                    </w:rPr>
                                  </w:pPr>
                                  <w:r w:rsidRPr="009E6D41">
                                    <w:rPr>
                                      <w:rFonts w:ascii="Century Gothic" w:hAnsi="Century Gothic"/>
                                      <w:b w:val="0"/>
                                      <w:color w:val="auto"/>
                                      <w:sz w:val="26"/>
                                      <w:szCs w:val="20"/>
                                    </w:rPr>
                                    <w:t>This year we will be conducting a belonging survey to better understand the connections students have with our school.  Wells-</w:t>
                                  </w:r>
                                  <w:proofErr w:type="spellStart"/>
                                  <w:r w:rsidRPr="009E6D41">
                                    <w:rPr>
                                      <w:rFonts w:ascii="Century Gothic" w:hAnsi="Century Gothic"/>
                                      <w:b w:val="0"/>
                                      <w:color w:val="auto"/>
                                      <w:sz w:val="26"/>
                                      <w:szCs w:val="20"/>
                                    </w:rPr>
                                    <w:t>Barkerville</w:t>
                                  </w:r>
                                  <w:proofErr w:type="spellEnd"/>
                                  <w:r w:rsidRPr="009E6D41">
                                    <w:rPr>
                                      <w:rFonts w:ascii="Century Gothic" w:hAnsi="Century Gothic"/>
                                      <w:b w:val="0"/>
                                      <w:color w:val="auto"/>
                                      <w:sz w:val="26"/>
                                      <w:szCs w:val="20"/>
                                    </w:rPr>
                                    <w:t xml:space="preserve"> is a small school and has a strong sense of community within the school and the community of Wells.</w:t>
                                  </w:r>
                                </w:p>
                                <w:p w14:paraId="3B0DB0A7" w14:textId="6C46FCD1" w:rsidR="006B1454" w:rsidRPr="009E6D41" w:rsidRDefault="008C040A" w:rsidP="0084774F">
                                  <w:pPr>
                                    <w:pStyle w:val="SD28H3-MediumBlue"/>
                                    <w:rPr>
                                      <w:rFonts w:ascii="Century Gothic" w:hAnsi="Century Gothic"/>
                                      <w:b w:val="0"/>
                                      <w:color w:val="auto"/>
                                      <w:sz w:val="26"/>
                                      <w:szCs w:val="20"/>
                                    </w:rPr>
                                  </w:pPr>
                                  <w:r>
                                    <w:rPr>
                                      <w:rFonts w:ascii="Century Gothic" w:hAnsi="Century Gothic"/>
                                      <w:b w:val="0"/>
                                      <w:color w:val="auto"/>
                                      <w:sz w:val="26"/>
                                      <w:szCs w:val="20"/>
                                    </w:rPr>
                                    <w:t xml:space="preserve">Data from </w:t>
                                  </w:r>
                                  <w:r w:rsidR="00B26865">
                                    <w:rPr>
                                      <w:rFonts w:ascii="Century Gothic" w:hAnsi="Century Gothic"/>
                                      <w:b w:val="0"/>
                                      <w:color w:val="auto"/>
                                      <w:sz w:val="26"/>
                                      <w:szCs w:val="20"/>
                                    </w:rPr>
                                    <w:t xml:space="preserve">Student </w:t>
                                  </w:r>
                                  <w:proofErr w:type="gramStart"/>
                                  <w:r w:rsidR="00B26865">
                                    <w:rPr>
                                      <w:rFonts w:ascii="Century Gothic" w:hAnsi="Century Gothic"/>
                                      <w:b w:val="0"/>
                                      <w:color w:val="auto"/>
                                      <w:sz w:val="26"/>
                                      <w:szCs w:val="20"/>
                                    </w:rPr>
                                    <w:t>Learning  Survey</w:t>
                                  </w:r>
                                  <w:proofErr w:type="gramEnd"/>
                                  <w:r w:rsidR="00B26865">
                                    <w:rPr>
                                      <w:rFonts w:ascii="Century Gothic" w:hAnsi="Century Gothic"/>
                                      <w:b w:val="0"/>
                                      <w:color w:val="auto"/>
                                      <w:sz w:val="26"/>
                                      <w:szCs w:val="20"/>
                                    </w:rPr>
                                    <w:t xml:space="preserve"> and the </w:t>
                                  </w:r>
                                  <w:proofErr w:type="spellStart"/>
                                  <w:r w:rsidR="00B26865">
                                    <w:rPr>
                                      <w:rFonts w:ascii="Century Gothic" w:hAnsi="Century Gothic"/>
                                      <w:b w:val="0"/>
                                      <w:color w:val="auto"/>
                                      <w:sz w:val="26"/>
                                      <w:szCs w:val="20"/>
                                    </w:rPr>
                                    <w:t>Midl</w:t>
                                  </w:r>
                                  <w:r>
                                    <w:rPr>
                                      <w:rFonts w:ascii="Century Gothic" w:hAnsi="Century Gothic"/>
                                      <w:b w:val="0"/>
                                      <w:color w:val="auto"/>
                                      <w:sz w:val="26"/>
                                      <w:szCs w:val="20"/>
                                    </w:rPr>
                                    <w:t>is</w:t>
                                  </w:r>
                                  <w:proofErr w:type="spellEnd"/>
                                  <w:r>
                                    <w:rPr>
                                      <w:rFonts w:ascii="Century Gothic" w:hAnsi="Century Gothic"/>
                                      <w:b w:val="0"/>
                                      <w:color w:val="auto"/>
                                      <w:sz w:val="26"/>
                                      <w:szCs w:val="20"/>
                                    </w:rPr>
                                    <w:t xml:space="preserve"> masked.</w:t>
                                  </w:r>
                                </w:p>
                              </w:sdtContent>
                            </w:sdt>
                            <w:p w14:paraId="17A9B65E" w14:textId="73AD905F" w:rsidR="006B1454" w:rsidRPr="00F3390A" w:rsidRDefault="006B1454" w:rsidP="002A3B7C">
                              <w:pPr>
                                <w:rPr>
                                  <w:rFonts w:ascii="Century Gothic" w:hAnsi="Century Gothic"/>
                                  <w:szCs w:val="20"/>
                                </w:rPr>
                              </w:pPr>
                            </w:p>
                            <w:p w14:paraId="64C604B2" w14:textId="77777777" w:rsidR="006B1454" w:rsidRPr="00F3390A" w:rsidRDefault="006B1454" w:rsidP="00B759BC">
                              <w:pPr>
                                <w:rPr>
                                  <w:rFonts w:ascii="Century Gothic" w:hAnsi="Century Gothic"/>
                                  <w:szCs w:val="20"/>
                                </w:rPr>
                              </w:pPr>
                            </w:p>
                            <w:p w14:paraId="1BAF049F" w14:textId="77777777" w:rsidR="006B1454" w:rsidRPr="00F3390A" w:rsidRDefault="006B1454" w:rsidP="00B759BC">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0749A" id="Group 47" o:spid="_x0000_s1063" style="position:absolute;margin-left:173.25pt;margin-top:125.1pt;width:342.7pt;height:190.5pt;z-index:251651584;mso-width-relative:margin;mso-height-relative:margin" coordsize="46081,2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">
                <v:rect id="Rectangle 23" o:spid="_x0000_s1064" style="position:absolute;width:46081;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" fillcolor="white [3212]" stroked="f" strokeweight="1pt">
                  <v:shadow on="t" color="black" opacity="26214f" origin=".5,-.5" offset="-.74836mm,.74836mm"/>
                </v:rect>
                <v:line id="Straight Connector 40" o:spid="_x0000_s1065" style="position:absolute;visibility:visible;mso-wrap-style:square" from="0,2819" to="128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" strokecolor="#11709f" strokeweight="4.5pt">
                  <v:stroke joinstyle="miter"/>
                </v:line>
                <v:shape id="_x0000_s1066" type="#_x0000_t202" style="position:absolute;width:2570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" filled="f" stroked="f">
                  <v:textbox>
                    <w:txbxContent>
                      <w:p w14:paraId="21680420" w14:textId="3F03F7A6" w:rsidR="006B1454" w:rsidRPr="00A11E1B" w:rsidRDefault="006B1454" w:rsidP="00A11E1B">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shape id="Text Box 17" o:spid="_x0000_s1067" type="#_x0000_t202" style="position:absolute;left:476;top:3187;width:45142;height:18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" filled="f" stroked="f" strokeweight=".5pt">
                  <v:stroke joinstyle="bevel"/>
                  <v:textbox>
                    <w:txbxContent>
                      <w:sdt>
                        <w:sdtPr>
                          <w:rPr>
                            <w:rFonts w:ascii="Century Gothic" w:hAnsi="Century Gothic"/>
                            <w:b w:val="0"/>
                            <w:color w:val="auto"/>
                            <w:sz w:val="20"/>
                            <w:szCs w:val="20"/>
                          </w:rPr>
                          <w:id w:val="-2081274837"/>
                        </w:sdtPr>
                        <w:sdtEndPr>
                          <w:rPr>
                            <w:sz w:val="26"/>
                          </w:rPr>
                        </w:sdtEndPr>
                        <w:sdtContent>
                          <w:p w14:paraId="45E54493" w14:textId="77777777" w:rsidR="008C040A" w:rsidRDefault="009E6D41" w:rsidP="0084774F">
                            <w:pPr>
                              <w:pStyle w:val="SD28H3-MediumBlue"/>
                              <w:rPr>
                                <w:rFonts w:ascii="Century Gothic" w:hAnsi="Century Gothic"/>
                                <w:b w:val="0"/>
                                <w:color w:val="auto"/>
                                <w:sz w:val="26"/>
                                <w:szCs w:val="20"/>
                              </w:rPr>
                            </w:pPr>
                            <w:r w:rsidRPr="009E6D41">
                              <w:rPr>
                                <w:rFonts w:ascii="Century Gothic" w:hAnsi="Century Gothic"/>
                                <w:b w:val="0"/>
                                <w:color w:val="auto"/>
                                <w:sz w:val="26"/>
                                <w:szCs w:val="20"/>
                              </w:rPr>
                              <w:t>This year we will be conducting a belonging survey to better understand the connections students have with our school.  Wells-</w:t>
                            </w:r>
                            <w:proofErr w:type="spellStart"/>
                            <w:r w:rsidRPr="009E6D41">
                              <w:rPr>
                                <w:rFonts w:ascii="Century Gothic" w:hAnsi="Century Gothic"/>
                                <w:b w:val="0"/>
                                <w:color w:val="auto"/>
                                <w:sz w:val="26"/>
                                <w:szCs w:val="20"/>
                              </w:rPr>
                              <w:t>Barkerville</w:t>
                            </w:r>
                            <w:proofErr w:type="spellEnd"/>
                            <w:r w:rsidRPr="009E6D41">
                              <w:rPr>
                                <w:rFonts w:ascii="Century Gothic" w:hAnsi="Century Gothic"/>
                                <w:b w:val="0"/>
                                <w:color w:val="auto"/>
                                <w:sz w:val="26"/>
                                <w:szCs w:val="20"/>
                              </w:rPr>
                              <w:t xml:space="preserve"> is a small school and has a strong sense of community within the school and the community of Wells.</w:t>
                            </w:r>
                          </w:p>
                          <w:p w14:paraId="3B0DB0A7" w14:textId="6C46FCD1" w:rsidR="006B1454" w:rsidRPr="009E6D41" w:rsidRDefault="008C040A" w:rsidP="0084774F">
                            <w:pPr>
                              <w:pStyle w:val="SD28H3-MediumBlue"/>
                              <w:rPr>
                                <w:rFonts w:ascii="Century Gothic" w:hAnsi="Century Gothic"/>
                                <w:b w:val="0"/>
                                <w:color w:val="auto"/>
                                <w:sz w:val="26"/>
                                <w:szCs w:val="20"/>
                              </w:rPr>
                            </w:pPr>
                            <w:r>
                              <w:rPr>
                                <w:rFonts w:ascii="Century Gothic" w:hAnsi="Century Gothic"/>
                                <w:b w:val="0"/>
                                <w:color w:val="auto"/>
                                <w:sz w:val="26"/>
                                <w:szCs w:val="20"/>
                              </w:rPr>
                              <w:t xml:space="preserve">Data from </w:t>
                            </w:r>
                            <w:r w:rsidR="00B26865">
                              <w:rPr>
                                <w:rFonts w:ascii="Century Gothic" w:hAnsi="Century Gothic"/>
                                <w:b w:val="0"/>
                                <w:color w:val="auto"/>
                                <w:sz w:val="26"/>
                                <w:szCs w:val="20"/>
                              </w:rPr>
                              <w:t xml:space="preserve">Student </w:t>
                            </w:r>
                            <w:proofErr w:type="gramStart"/>
                            <w:r w:rsidR="00B26865">
                              <w:rPr>
                                <w:rFonts w:ascii="Century Gothic" w:hAnsi="Century Gothic"/>
                                <w:b w:val="0"/>
                                <w:color w:val="auto"/>
                                <w:sz w:val="26"/>
                                <w:szCs w:val="20"/>
                              </w:rPr>
                              <w:t>Learning  Survey</w:t>
                            </w:r>
                            <w:proofErr w:type="gramEnd"/>
                            <w:r w:rsidR="00B26865">
                              <w:rPr>
                                <w:rFonts w:ascii="Century Gothic" w:hAnsi="Century Gothic"/>
                                <w:b w:val="0"/>
                                <w:color w:val="auto"/>
                                <w:sz w:val="26"/>
                                <w:szCs w:val="20"/>
                              </w:rPr>
                              <w:t xml:space="preserve"> and the </w:t>
                            </w:r>
                            <w:proofErr w:type="spellStart"/>
                            <w:r w:rsidR="00B26865">
                              <w:rPr>
                                <w:rFonts w:ascii="Century Gothic" w:hAnsi="Century Gothic"/>
                                <w:b w:val="0"/>
                                <w:color w:val="auto"/>
                                <w:sz w:val="26"/>
                                <w:szCs w:val="20"/>
                              </w:rPr>
                              <w:t>Midl</w:t>
                            </w:r>
                            <w:r>
                              <w:rPr>
                                <w:rFonts w:ascii="Century Gothic" w:hAnsi="Century Gothic"/>
                                <w:b w:val="0"/>
                                <w:color w:val="auto"/>
                                <w:sz w:val="26"/>
                                <w:szCs w:val="20"/>
                              </w:rPr>
                              <w:t>is</w:t>
                            </w:r>
                            <w:proofErr w:type="spellEnd"/>
                            <w:r>
                              <w:rPr>
                                <w:rFonts w:ascii="Century Gothic" w:hAnsi="Century Gothic"/>
                                <w:b w:val="0"/>
                                <w:color w:val="auto"/>
                                <w:sz w:val="26"/>
                                <w:szCs w:val="20"/>
                              </w:rPr>
                              <w:t xml:space="preserve"> masked.</w:t>
                            </w:r>
                          </w:p>
                        </w:sdtContent>
                      </w:sdt>
                      <w:p w14:paraId="17A9B65E" w14:textId="73AD905F" w:rsidR="006B1454" w:rsidRPr="00F3390A" w:rsidRDefault="006B1454" w:rsidP="002A3B7C">
                        <w:pPr>
                          <w:rPr>
                            <w:rFonts w:ascii="Century Gothic" w:hAnsi="Century Gothic"/>
                            <w:szCs w:val="20"/>
                          </w:rPr>
                        </w:pPr>
                      </w:p>
                      <w:p w14:paraId="64C604B2" w14:textId="77777777" w:rsidR="006B1454" w:rsidRPr="00F3390A" w:rsidRDefault="006B1454" w:rsidP="00B759BC">
                        <w:pPr>
                          <w:rPr>
                            <w:rFonts w:ascii="Century Gothic" w:hAnsi="Century Gothic"/>
                            <w:szCs w:val="20"/>
                          </w:rPr>
                        </w:pPr>
                      </w:p>
                      <w:p w14:paraId="1BAF049F" w14:textId="77777777" w:rsidR="006B1454" w:rsidRPr="00F3390A" w:rsidRDefault="006B1454" w:rsidP="00B759BC">
                        <w:pPr>
                          <w:rPr>
                            <w:rFonts w:ascii="Century Gothic" w:hAnsi="Century Gothic"/>
                            <w:szCs w:val="20"/>
                          </w:rPr>
                        </w:pPr>
                      </w:p>
                    </w:txbxContent>
                  </v:textbox>
                </v:shape>
              </v:group>
            </w:pict>
          </mc:Fallback>
        </mc:AlternateContent>
      </w:r>
      <w:r w:rsidR="004301A2">
        <w:rPr>
          <w:noProof/>
        </w:rPr>
        <w:drawing>
          <wp:anchor distT="0" distB="0" distL="114300" distR="114300" simplePos="0" relativeHeight="251643392" behindDoc="0" locked="0" layoutInCell="1" allowOverlap="1" wp14:anchorId="533B7B66" wp14:editId="50BC6CA4">
            <wp:simplePos x="0" y="0"/>
            <wp:positionH relativeFrom="margin">
              <wp:posOffset>28575</wp:posOffset>
            </wp:positionH>
            <wp:positionV relativeFrom="paragraph">
              <wp:posOffset>2371090</wp:posOffset>
            </wp:positionV>
            <wp:extent cx="1773936" cy="1801368"/>
            <wp:effectExtent l="57150" t="0" r="17145" b="1041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936" cy="1801368"/>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59BC">
        <w:br w:type="page"/>
      </w:r>
      <w:r w:rsidR="009351A5" w:rsidRPr="009351A5">
        <w:rPr>
          <w:noProof/>
        </w:rPr>
        <mc:AlternateContent>
          <mc:Choice Requires="wps">
            <w:drawing>
              <wp:anchor distT="0" distB="0" distL="114300" distR="114300" simplePos="0" relativeHeight="251645440" behindDoc="0" locked="0" layoutInCell="1" allowOverlap="1" wp14:anchorId="2C53D8C4" wp14:editId="67A0AD03">
                <wp:simplePos x="0" y="0"/>
                <wp:positionH relativeFrom="margin">
                  <wp:posOffset>2018030</wp:posOffset>
                </wp:positionH>
                <wp:positionV relativeFrom="paragraph">
                  <wp:posOffset>3468683</wp:posOffset>
                </wp:positionV>
                <wp:extent cx="4607560" cy="2182495"/>
                <wp:effectExtent l="0" t="0" r="0" b="0"/>
                <wp:wrapNone/>
                <wp:docPr id="1543398851" name="Text Box 1543398851"/>
                <wp:cNvGraphicFramePr/>
                <a:graphic xmlns:a="http://schemas.openxmlformats.org/drawingml/2006/main">
                  <a:graphicData uri="http://schemas.microsoft.com/office/word/2010/wordprocessingShape">
                    <wps:wsp>
                      <wps:cNvSpPr txBox="1"/>
                      <wps:spPr>
                        <a:xfrm>
                          <a:off x="0" y="0"/>
                          <a:ext cx="4607560" cy="2182495"/>
                        </a:xfrm>
                        <a:prstGeom prst="rect">
                          <a:avLst/>
                        </a:prstGeom>
                        <a:noFill/>
                        <a:ln w="6350">
                          <a:noFill/>
                          <a:bevel/>
                        </a:ln>
                        <a:effectLst/>
                      </wps:spPr>
                      <wps:txbx>
                        <w:txbxContent>
                          <w:p w14:paraId="1FDBA26A" w14:textId="77777777" w:rsidR="006B1454" w:rsidRPr="00435BE7" w:rsidRDefault="006B1454" w:rsidP="009351A5">
                            <w:pPr>
                              <w:rPr>
                                <w:rFonts w:ascii="Century Gothic" w:hAnsi="Century Gothic"/>
                                <w:sz w:val="22"/>
                                <w:szCs w:val="24"/>
                              </w:rPr>
                            </w:pPr>
                          </w:p>
                          <w:p w14:paraId="47F2869D" w14:textId="77777777" w:rsidR="006B1454" w:rsidRPr="00435BE7" w:rsidRDefault="006B1454" w:rsidP="009351A5">
                            <w:pPr>
                              <w:rPr>
                                <w:rFonts w:ascii="Century Gothic" w:hAnsi="Century Gothic"/>
                                <w:sz w:val="22"/>
                                <w:szCs w:val="24"/>
                              </w:rPr>
                            </w:pPr>
                          </w:p>
                          <w:p w14:paraId="3E23012A" w14:textId="77777777" w:rsidR="006B1454" w:rsidRPr="00435BE7" w:rsidRDefault="006B1454" w:rsidP="009351A5">
                            <w:pPr>
                              <w:rPr>
                                <w:rFonts w:ascii="Century Gothic" w:hAnsi="Century Gothic"/>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D8C4" id="Text Box 1543398851" o:spid="_x0000_s1068" type="#_x0000_t202" style="position:absolute;margin-left:158.9pt;margin-top:273.1pt;width:362.8pt;height:171.8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" filled="f" stroked="f" strokeweight=".5pt">
                <v:stroke joinstyle="bevel"/>
                <v:textbox>
                  <w:txbxContent>
                    <w:p w14:paraId="1FDBA26A" w14:textId="77777777" w:rsidR="006B1454" w:rsidRPr="00435BE7" w:rsidRDefault="006B1454" w:rsidP="009351A5">
                      <w:pPr>
                        <w:rPr>
                          <w:rFonts w:ascii="Century Gothic" w:hAnsi="Century Gothic"/>
                          <w:sz w:val="22"/>
                          <w:szCs w:val="24"/>
                        </w:rPr>
                      </w:pPr>
                    </w:p>
                    <w:p w14:paraId="47F2869D" w14:textId="77777777" w:rsidR="006B1454" w:rsidRPr="00435BE7" w:rsidRDefault="006B1454" w:rsidP="009351A5">
                      <w:pPr>
                        <w:rPr>
                          <w:rFonts w:ascii="Century Gothic" w:hAnsi="Century Gothic"/>
                          <w:sz w:val="22"/>
                          <w:szCs w:val="24"/>
                        </w:rPr>
                      </w:pPr>
                    </w:p>
                    <w:p w14:paraId="3E23012A" w14:textId="77777777" w:rsidR="006B1454" w:rsidRPr="00435BE7" w:rsidRDefault="006B1454" w:rsidP="009351A5">
                      <w:pPr>
                        <w:rPr>
                          <w:rFonts w:ascii="Century Gothic" w:hAnsi="Century Gothic"/>
                          <w:sz w:val="22"/>
                          <w:szCs w:val="24"/>
                        </w:rPr>
                      </w:pPr>
                    </w:p>
                  </w:txbxContent>
                </v:textbox>
                <w10:wrap anchorx="margin"/>
              </v:shape>
            </w:pict>
          </mc:Fallback>
        </mc:AlternateContent>
      </w:r>
    </w:p>
    <w:p w14:paraId="7430D52A" w14:textId="694F01D5" w:rsidR="00A91A9F" w:rsidRDefault="00A91A9F" w:rsidP="00A91A9F">
      <w:pPr>
        <w:pStyle w:val="SD28BodyFont-paraspaceafter"/>
      </w:pPr>
      <w:r>
        <w:rPr>
          <w:rFonts w:asciiTheme="minorHAnsi" w:eastAsiaTheme="minorEastAsia" w:hAnsiTheme="minorHAnsi" w:cstheme="minorBidi"/>
          <w:noProof/>
          <w:sz w:val="22"/>
        </w:rPr>
        <w:lastRenderedPageBreak/>
        <mc:AlternateContent>
          <mc:Choice Requires="wpg">
            <w:drawing>
              <wp:anchor distT="0" distB="0" distL="114300" distR="114300" simplePos="0" relativeHeight="253698048" behindDoc="0" locked="0" layoutInCell="1" allowOverlap="1" wp14:anchorId="3724536E" wp14:editId="6047389E">
                <wp:simplePos x="0" y="0"/>
                <wp:positionH relativeFrom="column">
                  <wp:posOffset>390525</wp:posOffset>
                </wp:positionH>
                <wp:positionV relativeFrom="paragraph">
                  <wp:posOffset>-40005</wp:posOffset>
                </wp:positionV>
                <wp:extent cx="5924550" cy="1020445"/>
                <wp:effectExtent l="95250" t="38100" r="38100" b="103505"/>
                <wp:wrapNone/>
                <wp:docPr id="54" name="Group 54"/>
                <wp:cNvGraphicFramePr/>
                <a:graphic xmlns:a="http://schemas.openxmlformats.org/drawingml/2006/main">
                  <a:graphicData uri="http://schemas.microsoft.com/office/word/2010/wordprocessingGroup">
                    <wpg:wgp>
                      <wpg:cNvGrpSpPr/>
                      <wpg:grpSpPr>
                        <a:xfrm>
                          <a:off x="0" y="0"/>
                          <a:ext cx="5924550" cy="1020445"/>
                          <a:chOff x="438150" y="333375"/>
                          <a:chExt cx="5924550" cy="1020445"/>
                        </a:xfrm>
                      </wpg:grpSpPr>
                      <wpg:grpSp>
                        <wpg:cNvPr id="55" name="Group 55"/>
                        <wpg:cNvGrpSpPr/>
                        <wpg:grpSpPr>
                          <a:xfrm>
                            <a:off x="438150" y="333375"/>
                            <a:ext cx="5924550" cy="1020445"/>
                            <a:chOff x="0" y="0"/>
                            <a:chExt cx="6477000" cy="1020445"/>
                          </a:xfrm>
                        </wpg:grpSpPr>
                        <wps:wsp>
                          <wps:cNvPr id="56" name="Rectangle 56"/>
                          <wps:cNvSpPr/>
                          <wps:spPr>
                            <a:xfrm>
                              <a:off x="0" y="0"/>
                              <a:ext cx="6477000" cy="1020445"/>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17272" y="9525"/>
                              <a:ext cx="6421628" cy="981075"/>
                              <a:chOff x="-2064511" y="-123683"/>
                              <a:chExt cx="6422533" cy="981590"/>
                            </a:xfrm>
                            <a:solidFill>
                              <a:schemeClr val="bg1"/>
                            </a:solidFill>
                            <a:effectLst/>
                          </wpg:grpSpPr>
                          <wps:wsp>
                            <wps:cNvPr id="62" name="Text Box 2"/>
                            <wps:cNvSpPr txBox="1">
                              <a:spLocks noChangeArrowheads="1"/>
                            </wps:cNvSpPr>
                            <wps:spPr bwMode="auto">
                              <a:xfrm>
                                <a:off x="-2064511" y="-123683"/>
                                <a:ext cx="4127756" cy="333550"/>
                              </a:xfrm>
                              <a:prstGeom prst="rect">
                                <a:avLst/>
                              </a:prstGeom>
                              <a:noFill/>
                              <a:ln w="38100">
                                <a:noFill/>
                                <a:miter lim="800000"/>
                                <a:headEnd/>
                                <a:tailEnd/>
                              </a:ln>
                              <a:effectLst/>
                            </wps:spPr>
                            <wps:txbx>
                              <w:txbxContent>
                                <w:p w14:paraId="5D584BFE" w14:textId="77777777" w:rsidR="006B1454" w:rsidRPr="00A91A9F" w:rsidRDefault="006B1454" w:rsidP="00A91A9F">
                                  <w:pPr>
                                    <w:rPr>
                                      <w:rFonts w:asciiTheme="minorHAnsi" w:hAnsiTheme="minorHAnsi" w:cstheme="minorHAnsi"/>
                                      <w:color w:val="365F91" w:themeColor="accent1" w:themeShade="BF"/>
                                      <w:sz w:val="36"/>
                                      <w:szCs w:val="32"/>
                                    </w:rPr>
                                  </w:pPr>
                                  <w:r w:rsidRPr="00A91A9F">
                                    <w:rPr>
                                      <w:rFonts w:asciiTheme="minorHAnsi" w:hAnsiTheme="minorHAnsi" w:cstheme="minorHAnsi"/>
                                      <w:color w:val="365F91" w:themeColor="accent1" w:themeShade="BF"/>
                                      <w:sz w:val="36"/>
                                      <w:szCs w:val="32"/>
                                    </w:rPr>
                                    <w:t>EQUITY &amp; ENGAGEMENT - LITERACY</w:t>
                                  </w:r>
                                </w:p>
                                <w:p w14:paraId="0177EAA9" w14:textId="4BD8F5BE" w:rsidR="006B1454" w:rsidRPr="00A91A9F" w:rsidRDefault="006B1454" w:rsidP="00A91A9F">
                                  <w:pPr>
                                    <w:spacing w:after="0"/>
                                    <w:rPr>
                                      <w:rFonts w:asciiTheme="minorHAnsi" w:eastAsia="Yu Gothic Light" w:hAnsiTheme="minorHAnsi" w:cstheme="minorHAnsi"/>
                                      <w:color w:val="11709F"/>
                                      <w:sz w:val="44"/>
                                      <w:szCs w:val="32"/>
                                    </w:rPr>
                                  </w:pPr>
                                </w:p>
                              </w:txbxContent>
                            </wps:txbx>
                            <wps:bodyPr rot="0" vert="horz" wrap="square" lIns="91440" tIns="0" rIns="0" bIns="0" anchor="t" anchorCtr="0">
                              <a:noAutofit/>
                            </wps:bodyPr>
                          </wps:wsp>
                          <wps:wsp>
                            <wps:cNvPr id="822182080" name="Text Box 822182080"/>
                            <wps:cNvSpPr txBox="1"/>
                            <wps:spPr>
                              <a:xfrm>
                                <a:off x="-2053207" y="286107"/>
                                <a:ext cx="6411229" cy="571800"/>
                              </a:xfrm>
                              <a:prstGeom prst="rect">
                                <a:avLst/>
                              </a:prstGeom>
                              <a:noFill/>
                              <a:ln w="6350">
                                <a:noFill/>
                                <a:bevel/>
                              </a:ln>
                              <a:effectLst/>
                            </wps:spPr>
                            <wps:txbx>
                              <w:txbxContent>
                                <w:sdt>
                                  <w:sdtPr>
                                    <w:rPr>
                                      <w:rFonts w:ascii="Century Gothic" w:hAnsi="Century Gothic"/>
                                      <w:b w:val="0"/>
                                      <w:color w:val="auto"/>
                                      <w:sz w:val="20"/>
                                      <w:szCs w:val="20"/>
                                    </w:rPr>
                                    <w:id w:val="-296694213"/>
                                  </w:sdtPr>
                                  <w:sdtEndPr/>
                                  <w:sdtContent>
                                    <w:sdt>
                                      <w:sdtPr>
                                        <w:rPr>
                                          <w:rFonts w:ascii="Century Gothic" w:hAnsi="Century Gothic"/>
                                          <w:b w:val="0"/>
                                          <w:color w:val="auto"/>
                                          <w:sz w:val="10"/>
                                          <w:szCs w:val="20"/>
                                        </w:rPr>
                                        <w:id w:val="774826706"/>
                                      </w:sdtPr>
                                      <w:sdtEndPr/>
                                      <w:sdtContent>
                                        <w:sdt>
                                          <w:sdtPr>
                                            <w:rPr>
                                              <w:rFonts w:ascii="Century Gothic" w:hAnsi="Century Gothic"/>
                                              <w:b w:val="0"/>
                                              <w:color w:val="auto"/>
                                              <w:sz w:val="10"/>
                                              <w:szCs w:val="20"/>
                                            </w:rPr>
                                            <w:id w:val="-488641505"/>
                                          </w:sdtPr>
                                          <w:sdtEndPr>
                                            <w:rPr>
                                              <w:rFonts w:ascii="Calibri" w:hAnsi="Calibri"/>
                                              <w:b/>
                                              <w:color w:val="0165A0"/>
                                              <w:sz w:val="30"/>
                                              <w:szCs w:val="30"/>
                                            </w:rPr>
                                          </w:sdtEndPr>
                                          <w:sdtContent>
                                            <w:p w14:paraId="2AA841D1" w14:textId="0C1B6188" w:rsidR="00F9650E" w:rsidRPr="005F5D82" w:rsidRDefault="00F9650E" w:rsidP="00F9650E">
                                              <w:pPr>
                                                <w:pStyle w:val="SD28H3-MediumBlue"/>
                                              </w:pPr>
                                              <w:r w:rsidRPr="005F5D82">
                                                <w:t xml:space="preserve">At </w:t>
                                              </w:r>
                                              <w:r>
                                                <w:t>Wells-</w:t>
                                              </w:r>
                                              <w:proofErr w:type="spellStart"/>
                                              <w:r>
                                                <w:t>Barkerville</w:t>
                                              </w:r>
                                              <w:proofErr w:type="spellEnd"/>
                                              <w:r w:rsidRPr="005F5D82">
                                                <w:t>, our students will demonstrate increased academic growth in</w:t>
                                              </w:r>
                                              <w:r>
                                                <w:t xml:space="preserve"> literacy</w:t>
                                              </w:r>
                                              <w:r w:rsidRPr="005F5D82">
                                                <w:t xml:space="preserve">. </w:t>
                                              </w:r>
                                            </w:p>
                                          </w:sdtContent>
                                        </w:sdt>
                                        <w:p w14:paraId="13F1C984" w14:textId="77777777" w:rsidR="00F9650E" w:rsidRDefault="00C80101" w:rsidP="00F9650E">
                                          <w:pPr>
                                            <w:pStyle w:val="SD28H3-MediumBlue"/>
                                            <w:rPr>
                                              <w:rFonts w:ascii="Century Gothic" w:hAnsi="Century Gothic"/>
                                              <w:color w:val="auto"/>
                                              <w:sz w:val="10"/>
                                              <w:szCs w:val="20"/>
                                            </w:rPr>
                                          </w:pPr>
                                        </w:p>
                                      </w:sdtContent>
                                    </w:sdt>
                                    <w:p w14:paraId="0D702DB9" w14:textId="6BAD4BC4" w:rsidR="006B1454" w:rsidRPr="00F3390A" w:rsidRDefault="00C80101" w:rsidP="0084774F">
                                      <w:pPr>
                                        <w:pStyle w:val="SD28H3-MediumBlue"/>
                                        <w:rPr>
                                          <w:rFonts w:ascii="Century Gothic" w:hAnsi="Century Gothic"/>
                                          <w:color w:val="auto"/>
                                          <w:sz w:val="20"/>
                                          <w:szCs w:val="20"/>
                                        </w:rPr>
                                      </w:pPr>
                                    </w:p>
                                  </w:sdtContent>
                                </w:sdt>
                                <w:p w14:paraId="70721215" w14:textId="77777777" w:rsidR="006B1454" w:rsidRPr="00F3390A" w:rsidRDefault="006B1454" w:rsidP="00A91A9F">
                                  <w:pPr>
                                    <w:rPr>
                                      <w:rFonts w:ascii="Century Gothic" w:hAnsi="Century Gothic"/>
                                      <w:color w:val="11709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22182081" name="Straight Connector 822182081"/>
                        <wps:cNvCnPr/>
                        <wps:spPr>
                          <a:xfrm>
                            <a:off x="438150" y="695325"/>
                            <a:ext cx="1737360" cy="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24536E" id="Group 54" o:spid="_x0000_s1069" style="position:absolute;margin-left:30.75pt;margin-top:-3.15pt;width:466.5pt;height:80.35pt;z-index:253698048;mso-width-relative:margin;mso-height-relative:margin" coordorigin="4381,3333" coordsize="59245,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">
                <v:group id="Group 55" o:spid="_x0000_s1070" style="position:absolute;left:4381;top:3333;width:59246;height:10205" coordsize="6477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71" style="position:absolute;width:64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" fillcolor="white [3212]" stroked="f" strokeweight="1pt">
                    <v:shadow on="t" color="black" opacity="26214f" origin=".5,-.5" offset="-.74836mm,.74836mm"/>
                  </v:rect>
                  <v:group id="Group 58" o:spid="_x0000_s1072" style="position:absolute;left:172;top:95;width:64217;height:9811" coordorigin="-20645,-1236" coordsize="6422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73" type="#_x0000_t202" style="position:absolute;left:-20645;top:-1236;width:412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" filled="f" stroked="f" strokeweight="3pt">
                      <v:textbox inset=",0,0,0">
                        <w:txbxContent>
                          <w:p w14:paraId="5D584BFE" w14:textId="77777777" w:rsidR="006B1454" w:rsidRPr="00A91A9F" w:rsidRDefault="006B1454" w:rsidP="00A91A9F">
                            <w:pPr>
                              <w:rPr>
                                <w:rFonts w:asciiTheme="minorHAnsi" w:hAnsiTheme="minorHAnsi" w:cstheme="minorHAnsi"/>
                                <w:color w:val="365F91" w:themeColor="accent1" w:themeShade="BF"/>
                                <w:sz w:val="36"/>
                                <w:szCs w:val="32"/>
                              </w:rPr>
                            </w:pPr>
                            <w:r w:rsidRPr="00A91A9F">
                              <w:rPr>
                                <w:rFonts w:asciiTheme="minorHAnsi" w:hAnsiTheme="minorHAnsi" w:cstheme="minorHAnsi"/>
                                <w:color w:val="365F91" w:themeColor="accent1" w:themeShade="BF"/>
                                <w:sz w:val="36"/>
                                <w:szCs w:val="32"/>
                              </w:rPr>
                              <w:t>EQUITY &amp; ENGAGEMENT - LITERACY</w:t>
                            </w:r>
                          </w:p>
                          <w:p w14:paraId="0177EAA9" w14:textId="4BD8F5BE" w:rsidR="006B1454" w:rsidRPr="00A91A9F" w:rsidRDefault="006B1454" w:rsidP="00A91A9F">
                            <w:pPr>
                              <w:spacing w:after="0"/>
                              <w:rPr>
                                <w:rFonts w:asciiTheme="minorHAnsi" w:eastAsia="Yu Gothic Light" w:hAnsiTheme="minorHAnsi" w:cstheme="minorHAnsi"/>
                                <w:color w:val="11709F"/>
                                <w:sz w:val="44"/>
                                <w:szCs w:val="32"/>
                              </w:rPr>
                            </w:pPr>
                          </w:p>
                        </w:txbxContent>
                      </v:textbox>
                    </v:shape>
                    <v:shape id="Text Box 822182080" o:spid="_x0000_s1074" type="#_x0000_t202" style="position:absolute;left:-20532;top:2861;width:64112;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" filled="f" stroked="f" strokeweight=".5pt">
                      <v:stroke joinstyle="bevel"/>
                      <v:textbox>
                        <w:txbxContent>
                          <w:sdt>
                            <w:sdtPr>
                              <w:rPr>
                                <w:rFonts w:ascii="Century Gothic" w:hAnsi="Century Gothic"/>
                                <w:b w:val="0"/>
                                <w:color w:val="auto"/>
                                <w:sz w:val="20"/>
                                <w:szCs w:val="20"/>
                              </w:rPr>
                              <w:id w:val="-296694213"/>
                            </w:sdtPr>
                            <w:sdtEndPr/>
                            <w:sdtContent>
                              <w:sdt>
                                <w:sdtPr>
                                  <w:rPr>
                                    <w:rFonts w:ascii="Century Gothic" w:hAnsi="Century Gothic"/>
                                    <w:b w:val="0"/>
                                    <w:color w:val="auto"/>
                                    <w:sz w:val="10"/>
                                    <w:szCs w:val="20"/>
                                  </w:rPr>
                                  <w:id w:val="774826706"/>
                                </w:sdtPr>
                                <w:sdtEndPr/>
                                <w:sdtContent>
                                  <w:sdt>
                                    <w:sdtPr>
                                      <w:rPr>
                                        <w:rFonts w:ascii="Century Gothic" w:hAnsi="Century Gothic"/>
                                        <w:b w:val="0"/>
                                        <w:color w:val="auto"/>
                                        <w:sz w:val="10"/>
                                        <w:szCs w:val="20"/>
                                      </w:rPr>
                                      <w:id w:val="-488641505"/>
                                    </w:sdtPr>
                                    <w:sdtEndPr>
                                      <w:rPr>
                                        <w:rFonts w:ascii="Calibri" w:hAnsi="Calibri"/>
                                        <w:b/>
                                        <w:color w:val="0165A0"/>
                                        <w:sz w:val="30"/>
                                        <w:szCs w:val="30"/>
                                      </w:rPr>
                                    </w:sdtEndPr>
                                    <w:sdtContent>
                                      <w:p w14:paraId="2AA841D1" w14:textId="0C1B6188" w:rsidR="00F9650E" w:rsidRPr="005F5D82" w:rsidRDefault="00F9650E" w:rsidP="00F9650E">
                                        <w:pPr>
                                          <w:pStyle w:val="SD28H3-MediumBlue"/>
                                        </w:pPr>
                                        <w:r w:rsidRPr="005F5D82">
                                          <w:t xml:space="preserve">At </w:t>
                                        </w:r>
                                        <w:r>
                                          <w:t>Wells-</w:t>
                                        </w:r>
                                        <w:proofErr w:type="spellStart"/>
                                        <w:r>
                                          <w:t>Barkerville</w:t>
                                        </w:r>
                                        <w:proofErr w:type="spellEnd"/>
                                        <w:r w:rsidRPr="005F5D82">
                                          <w:t>, our students will demonstrate increased academic growth in</w:t>
                                        </w:r>
                                        <w:r>
                                          <w:t xml:space="preserve"> literacy</w:t>
                                        </w:r>
                                        <w:r w:rsidRPr="005F5D82">
                                          <w:t xml:space="preserve">. </w:t>
                                        </w:r>
                                      </w:p>
                                    </w:sdtContent>
                                  </w:sdt>
                                  <w:p w14:paraId="13F1C984" w14:textId="77777777" w:rsidR="00F9650E" w:rsidRDefault="00C80101" w:rsidP="00F9650E">
                                    <w:pPr>
                                      <w:pStyle w:val="SD28H3-MediumBlue"/>
                                      <w:rPr>
                                        <w:rFonts w:ascii="Century Gothic" w:hAnsi="Century Gothic"/>
                                        <w:color w:val="auto"/>
                                        <w:sz w:val="10"/>
                                        <w:szCs w:val="20"/>
                                      </w:rPr>
                                    </w:pPr>
                                  </w:p>
                                </w:sdtContent>
                              </w:sdt>
                              <w:p w14:paraId="0D702DB9" w14:textId="6BAD4BC4" w:rsidR="006B1454" w:rsidRPr="00F3390A" w:rsidRDefault="00C80101" w:rsidP="0084774F">
                                <w:pPr>
                                  <w:pStyle w:val="SD28H3-MediumBlue"/>
                                  <w:rPr>
                                    <w:rFonts w:ascii="Century Gothic" w:hAnsi="Century Gothic"/>
                                    <w:color w:val="auto"/>
                                    <w:sz w:val="20"/>
                                    <w:szCs w:val="20"/>
                                  </w:rPr>
                                </w:pPr>
                              </w:p>
                            </w:sdtContent>
                          </w:sdt>
                          <w:p w14:paraId="70721215" w14:textId="77777777" w:rsidR="006B1454" w:rsidRPr="00F3390A" w:rsidRDefault="006B1454" w:rsidP="00A91A9F">
                            <w:pPr>
                              <w:rPr>
                                <w:rFonts w:ascii="Century Gothic" w:hAnsi="Century Gothic"/>
                                <w:color w:val="11709F"/>
                                <w:szCs w:val="20"/>
                              </w:rPr>
                            </w:pPr>
                          </w:p>
                        </w:txbxContent>
                      </v:textbox>
                    </v:shape>
                  </v:group>
                </v:group>
                <v:line id="Straight Connector 822182081" o:spid="_x0000_s1075" style="position:absolute;visibility:visible;mso-wrap-style:square" from="4381,6953" to="2175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" strokecolor="#11709f" strokeweight="4.5pt">
                  <v:stroke joinstyle="miter"/>
                </v:line>
              </v:group>
            </w:pict>
          </mc:Fallback>
        </mc:AlternateContent>
      </w:r>
      <w:r>
        <w:rPr>
          <w:rFonts w:asciiTheme="minorHAnsi" w:eastAsiaTheme="minorEastAsia" w:hAnsiTheme="minorHAnsi" w:cstheme="minorBidi"/>
          <w:noProof/>
          <w:sz w:val="22"/>
        </w:rPr>
        <mc:AlternateContent>
          <mc:Choice Requires="wps">
            <w:drawing>
              <wp:anchor distT="0" distB="0" distL="114300" distR="114300" simplePos="0" relativeHeight="253694976" behindDoc="0" locked="0" layoutInCell="1" allowOverlap="1" wp14:anchorId="566376FE" wp14:editId="7CCE37D9">
                <wp:simplePos x="0" y="0"/>
                <wp:positionH relativeFrom="column">
                  <wp:posOffset>-333375</wp:posOffset>
                </wp:positionH>
                <wp:positionV relativeFrom="paragraph">
                  <wp:posOffset>-716280</wp:posOffset>
                </wp:positionV>
                <wp:extent cx="2009775" cy="2076450"/>
                <wp:effectExtent l="0" t="0" r="123825" b="0"/>
                <wp:wrapNone/>
                <wp:docPr id="822182082" name="Rectangle 822182082"/>
                <wp:cNvGraphicFramePr/>
                <a:graphic xmlns:a="http://schemas.openxmlformats.org/drawingml/2006/main">
                  <a:graphicData uri="http://schemas.microsoft.com/office/word/2010/wordprocessingShape">
                    <wps:wsp>
                      <wps:cNvSpPr/>
                      <wps:spPr>
                        <a:xfrm rot="815380">
                          <a:off x="0" y="0"/>
                          <a:ext cx="2009775" cy="2076450"/>
                        </a:xfrm>
                        <a:prstGeom prst="rect">
                          <a:avLst/>
                        </a:prstGeom>
                        <a:blipFill dpi="0" rotWithShape="1">
                          <a:blip r:embed="rId24">
                            <a:alphaModFix amt="10000"/>
                            <a:biLevel thresh="25000"/>
                          </a:blip>
                          <a:srcRect/>
                          <a:stretch>
                            <a:fillRect l="-101198" t="-3383" r="-8" b="2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74EC" id="Rectangle 822182082" o:spid="_x0000_s1026" style="position:absolute;margin-left:-26.25pt;margin-top:-56.4pt;width:158.25pt;height:163.5pt;rotation:890612fd;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" stroked="f" strokeweight="1pt">
                <v:fill r:id="rId25" o:title="" opacity="6554f" recolor="t" rotate="t" type="frame"/>
                <v:imagedata grayscale="t" bilevel="t"/>
              </v:rect>
            </w:pict>
          </mc:Fallback>
        </mc:AlternateContent>
      </w:r>
      <w:r>
        <w:rPr>
          <w:rFonts w:eastAsia="Times New Roman" w:cs="Times New Roman"/>
          <w:b/>
          <w:noProof/>
          <w:sz w:val="22"/>
        </w:rPr>
        <mc:AlternateContent>
          <mc:Choice Requires="wps">
            <w:drawing>
              <wp:anchor distT="0" distB="0" distL="114300" distR="114300" simplePos="0" relativeHeight="253675520" behindDoc="1" locked="0" layoutInCell="1" allowOverlap="1" wp14:anchorId="5914401A" wp14:editId="0E4175B3">
                <wp:simplePos x="0" y="0"/>
                <wp:positionH relativeFrom="margin">
                  <wp:posOffset>-676275</wp:posOffset>
                </wp:positionH>
                <wp:positionV relativeFrom="paragraph">
                  <wp:posOffset>-1070932</wp:posOffset>
                </wp:positionV>
                <wp:extent cx="7747000" cy="10045700"/>
                <wp:effectExtent l="171450" t="171450" r="177800" b="165100"/>
                <wp:wrapNone/>
                <wp:docPr id="822182083" name="Rectangle 822182083"/>
                <wp:cNvGraphicFramePr/>
                <a:graphic xmlns:a="http://schemas.openxmlformats.org/drawingml/2006/main">
                  <a:graphicData uri="http://schemas.microsoft.com/office/word/2010/wordprocessingShape">
                    <wps:wsp>
                      <wps:cNvSpPr/>
                      <wps:spPr>
                        <a:xfrm>
                          <a:off x="0" y="0"/>
                          <a:ext cx="7747000" cy="10045700"/>
                        </a:xfrm>
                        <a:prstGeom prst="rect">
                          <a:avLst/>
                        </a:prstGeom>
                        <a:noFill/>
                        <a:ln w="3492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D8B58" id="Rectangle 822182083" o:spid="_x0000_s1026" style="position:absolute;margin-left:-53.25pt;margin-top:-84.35pt;width:610pt;height:791pt;z-index:-2496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" filled="f" strokecolor="white [3212]" strokeweight="27.5pt">
                <w10:wrap anchorx="margin"/>
              </v:rect>
            </w:pict>
          </mc:Fallback>
        </mc:AlternateContent>
      </w:r>
    </w:p>
    <w:p w14:paraId="106EA8DE" w14:textId="77777777" w:rsidR="00A91A9F" w:rsidRDefault="00A91A9F" w:rsidP="00A91A9F">
      <w:pPr>
        <w:pStyle w:val="SD28BodyFont-paraspaceafter"/>
      </w:pPr>
    </w:p>
    <w:p w14:paraId="005102D3" w14:textId="77777777" w:rsidR="00A91A9F" w:rsidRPr="00B759BC" w:rsidRDefault="00A91A9F" w:rsidP="00A91A9F"/>
    <w:p w14:paraId="3EE618A4" w14:textId="77777777" w:rsidR="00A91A9F" w:rsidRPr="00B759BC" w:rsidRDefault="00A91A9F" w:rsidP="00A91A9F"/>
    <w:p w14:paraId="1C4C2A11" w14:textId="32FFD944" w:rsidR="00A91A9F" w:rsidRPr="00B759BC" w:rsidRDefault="00A91A9F" w:rsidP="00A91A9F">
      <w:r>
        <w:rPr>
          <w:noProof/>
        </w:rPr>
        <mc:AlternateContent>
          <mc:Choice Requires="wpg">
            <w:drawing>
              <wp:anchor distT="0" distB="0" distL="114300" distR="114300" simplePos="0" relativeHeight="251657728" behindDoc="0" locked="0" layoutInCell="1" allowOverlap="1" wp14:anchorId="1062A88F" wp14:editId="3298C6BA">
                <wp:simplePos x="0" y="0"/>
                <wp:positionH relativeFrom="column">
                  <wp:posOffset>2200275</wp:posOffset>
                </wp:positionH>
                <wp:positionV relativeFrom="paragraph">
                  <wp:posOffset>228600</wp:posOffset>
                </wp:positionV>
                <wp:extent cx="4352925" cy="2209800"/>
                <wp:effectExtent l="76200" t="38100" r="47625" b="95250"/>
                <wp:wrapNone/>
                <wp:docPr id="822182084" name="Group 822182084"/>
                <wp:cNvGraphicFramePr/>
                <a:graphic xmlns:a="http://schemas.openxmlformats.org/drawingml/2006/main">
                  <a:graphicData uri="http://schemas.microsoft.com/office/word/2010/wordprocessingGroup">
                    <wpg:wgp>
                      <wpg:cNvGrpSpPr/>
                      <wpg:grpSpPr>
                        <a:xfrm>
                          <a:off x="0" y="0"/>
                          <a:ext cx="4352925" cy="2209800"/>
                          <a:chOff x="0" y="0"/>
                          <a:chExt cx="4352925" cy="2276475"/>
                        </a:xfrm>
                      </wpg:grpSpPr>
                      <wpg:grpSp>
                        <wpg:cNvPr id="822182085" name="Group 822182085"/>
                        <wpg:cNvGrpSpPr/>
                        <wpg:grpSpPr>
                          <a:xfrm>
                            <a:off x="0" y="0"/>
                            <a:ext cx="4352925" cy="2276475"/>
                            <a:chOff x="0" y="47625"/>
                            <a:chExt cx="4621842" cy="2430760"/>
                          </a:xfrm>
                        </wpg:grpSpPr>
                        <wps:wsp>
                          <wps:cNvPr id="822182086" name="Rectangle 822182086"/>
                          <wps:cNvSpPr/>
                          <wps:spPr>
                            <a:xfrm>
                              <a:off x="13647" y="54591"/>
                              <a:ext cx="4608195" cy="242379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82087" name="Text Box 822182087"/>
                          <wps:cNvSpPr txBox="1"/>
                          <wps:spPr>
                            <a:xfrm>
                              <a:off x="57142" y="435288"/>
                              <a:ext cx="4514854" cy="1984061"/>
                            </a:xfrm>
                            <a:prstGeom prst="rect">
                              <a:avLst/>
                            </a:prstGeom>
                            <a:noFill/>
                            <a:ln w="6350">
                              <a:noFill/>
                              <a:bevel/>
                            </a:ln>
                            <a:effectLst/>
                          </wps:spPr>
                          <wps:txbx>
                            <w:txbxContent>
                              <w:sdt>
                                <w:sdtPr>
                                  <w:rPr>
                                    <w:rFonts w:ascii="Century Gothic" w:hAnsi="Century Gothic"/>
                                    <w:b w:val="0"/>
                                    <w:color w:val="auto"/>
                                    <w:sz w:val="6"/>
                                    <w:szCs w:val="20"/>
                                  </w:rPr>
                                  <w:id w:val="-269544780"/>
                                </w:sdtPr>
                                <w:sdtEndPr/>
                                <w:sdtContent>
                                  <w:sdt>
                                    <w:sdtPr>
                                      <w:rPr>
                                        <w:rFonts w:ascii="Century Gothic" w:hAnsi="Century Gothic"/>
                                        <w:b w:val="0"/>
                                        <w:color w:val="auto"/>
                                        <w:sz w:val="10"/>
                                        <w:szCs w:val="20"/>
                                      </w:rPr>
                                      <w:id w:val="1328173829"/>
                                    </w:sdtPr>
                                    <w:sdtEndPr/>
                                    <w:sdtContent>
                                      <w:p w14:paraId="3E0F4590" w14:textId="77777777" w:rsidR="00F9650E" w:rsidRPr="00F9650E" w:rsidRDefault="00F9650E" w:rsidP="00F9650E">
                                        <w:pPr>
                                          <w:pStyle w:val="SD28H3-MediumBlue"/>
                                          <w:spacing w:after="0" w:line="276" w:lineRule="auto"/>
                                          <w:rPr>
                                            <w:rFonts w:ascii="Century Gothic" w:hAnsi="Century Gothic"/>
                                            <w:b w:val="0"/>
                                            <w:color w:val="auto"/>
                                            <w:sz w:val="20"/>
                                          </w:rPr>
                                        </w:pPr>
                                        <w:r w:rsidRPr="00F9650E">
                                          <w:rPr>
                                            <w:rFonts w:ascii="Century Gothic" w:hAnsi="Century Gothic"/>
                                            <w:b w:val="0"/>
                                            <w:color w:val="auto"/>
                                            <w:sz w:val="20"/>
                                          </w:rPr>
                                          <w:t xml:space="preserve">Support students to attain the skills to be successful on the Provincial Literacy Assessment </w:t>
                                        </w:r>
                                      </w:p>
                                      <w:p w14:paraId="6AEC721D" w14:textId="77777777" w:rsidR="00F9650E" w:rsidRPr="00F9650E" w:rsidRDefault="00F9650E" w:rsidP="00F9650E">
                                        <w:pPr>
                                          <w:pStyle w:val="SD28H3-MediumBlue"/>
                                          <w:spacing w:after="0" w:line="276" w:lineRule="auto"/>
                                          <w:rPr>
                                            <w:rFonts w:ascii="Century Gothic" w:hAnsi="Century Gothic"/>
                                            <w:b w:val="0"/>
                                            <w:color w:val="auto"/>
                                            <w:sz w:val="20"/>
                                          </w:rPr>
                                        </w:pPr>
                                        <w:r w:rsidRPr="00F9650E">
                                          <w:rPr>
                                            <w:rFonts w:ascii="Century Gothic" w:hAnsi="Century Gothic"/>
                                            <w:b w:val="0"/>
                                            <w:color w:val="auto"/>
                                            <w:sz w:val="20"/>
                                          </w:rPr>
                                          <w:t xml:space="preserve">Develop and utilize a Literacy Framework inclusive of Tier 1, 2, 3 interventions </w:t>
                                        </w:r>
                                      </w:p>
                                      <w:p w14:paraId="28E543E6" w14:textId="77777777" w:rsidR="004E1F0F" w:rsidRDefault="004E1F0F" w:rsidP="00F9650E">
                                        <w:pPr>
                                          <w:pStyle w:val="SD28H3-MediumBlue"/>
                                          <w:spacing w:after="0" w:line="276" w:lineRule="auto"/>
                                          <w:rPr>
                                            <w:rFonts w:ascii="Century Gothic" w:hAnsi="Century Gothic"/>
                                            <w:b w:val="0"/>
                                            <w:color w:val="auto"/>
                                            <w:sz w:val="20"/>
                                          </w:rPr>
                                        </w:pPr>
                                        <w:r>
                                          <w:rPr>
                                            <w:rFonts w:ascii="Century Gothic" w:hAnsi="Century Gothic"/>
                                            <w:b w:val="0"/>
                                            <w:color w:val="auto"/>
                                            <w:sz w:val="20"/>
                                          </w:rPr>
                                          <w:t xml:space="preserve">Immersion in a variety of literacy opportunities – independent “just right” reading every day, guided reading, buddy reading, side by side reading, read </w:t>
                                        </w:r>
                                        <w:proofErr w:type="spellStart"/>
                                        <w:r>
                                          <w:rPr>
                                            <w:rFonts w:ascii="Century Gothic" w:hAnsi="Century Gothic"/>
                                            <w:b w:val="0"/>
                                            <w:color w:val="auto"/>
                                            <w:sz w:val="20"/>
                                          </w:rPr>
                                          <w:t>alouds</w:t>
                                        </w:r>
                                        <w:proofErr w:type="spellEnd"/>
                                        <w:r>
                                          <w:rPr>
                                            <w:rFonts w:ascii="Century Gothic" w:hAnsi="Century Gothic"/>
                                            <w:b w:val="0"/>
                                            <w:color w:val="auto"/>
                                            <w:sz w:val="20"/>
                                          </w:rPr>
                                          <w:t>, UFLI, writer’s workshop and author’s circle.</w:t>
                                        </w:r>
                                      </w:p>
                                      <w:p w14:paraId="25AED664" w14:textId="7F4583FC" w:rsidR="00F9650E" w:rsidRPr="00F9650E" w:rsidRDefault="00C80101" w:rsidP="00F9650E">
                                        <w:pPr>
                                          <w:pStyle w:val="SD28H3-MediumBlue"/>
                                          <w:spacing w:after="0" w:line="276" w:lineRule="auto"/>
                                          <w:rPr>
                                            <w:rFonts w:ascii="Century Gothic" w:hAnsi="Century Gothic"/>
                                            <w:color w:val="auto"/>
                                            <w:sz w:val="10"/>
                                            <w:szCs w:val="20"/>
                                          </w:rPr>
                                        </w:pPr>
                                      </w:p>
                                    </w:sdtContent>
                                  </w:sdt>
                                  <w:p w14:paraId="65F5E702" w14:textId="4401BF8B" w:rsidR="006B1454" w:rsidRPr="00F9650E" w:rsidRDefault="00C80101" w:rsidP="00F9650E">
                                    <w:pPr>
                                      <w:pStyle w:val="SD28H3-MediumBlue"/>
                                      <w:spacing w:after="0" w:line="276" w:lineRule="auto"/>
                                      <w:rPr>
                                        <w:rFonts w:ascii="Century Gothic" w:hAnsi="Century Gothic"/>
                                        <w:color w:val="auto"/>
                                        <w:sz w:val="6"/>
                                        <w:szCs w:val="20"/>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182088" name="Text Box 2"/>
                          <wps:cNvSpPr txBox="1">
                            <a:spLocks noChangeArrowheads="1"/>
                          </wps:cNvSpPr>
                          <wps:spPr bwMode="auto">
                            <a:xfrm>
                              <a:off x="0" y="47625"/>
                              <a:ext cx="2560222" cy="318770"/>
                            </a:xfrm>
                            <a:prstGeom prst="rect">
                              <a:avLst/>
                            </a:prstGeom>
                            <a:noFill/>
                            <a:ln w="9525">
                              <a:noFill/>
                              <a:miter lim="800000"/>
                              <a:headEnd/>
                              <a:tailEnd/>
                            </a:ln>
                          </wps:spPr>
                          <wps:txbx>
                            <w:txbxContent>
                              <w:p w14:paraId="3648DD32"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wps:txbx>
                          <wps:bodyPr rot="0" vert="horz" wrap="square" lIns="91440" tIns="45720" rIns="91440" bIns="45720" anchor="t" anchorCtr="0">
                            <a:noAutofit/>
                          </wps:bodyPr>
                        </wps:wsp>
                      </wpg:grpSp>
                      <wps:wsp>
                        <wps:cNvPr id="822182089" name="Straight Connector 822182089"/>
                        <wps:cNvCnPr/>
                        <wps:spPr>
                          <a:xfrm>
                            <a:off x="0" y="324138"/>
                            <a:ext cx="146304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62A88F" id="Group 822182084" o:spid="_x0000_s1076" style="position:absolute;margin-left:173.25pt;margin-top:18pt;width:342.75pt;height:174pt;z-index:251657728;mso-width-relative:margin;mso-height-relative:margin" coordsize="43529,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">
                <v:group id="Group 822182085" o:spid="_x0000_s1077" style="position:absolute;width:43529;height:22764" coordorigin=",476" coordsize="46218,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">
                  <v:rect id="Rectangle 822182086" o:spid="_x0000_s1078" style="position:absolute;left:136;top:545;width:46082;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" fillcolor="white [3212]" stroked="f" strokeweight="1pt">
                    <v:shadow on="t" color="black" opacity="26214f" origin=".5,-.5" offset="-.74836mm,.74836mm"/>
                  </v:rect>
                  <v:shape id="Text Box 822182087" o:spid="_x0000_s1079" type="#_x0000_t202" style="position:absolute;left:571;top:4352;width:45148;height:1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" filled="f" stroked="f" strokeweight=".5pt">
                    <v:stroke joinstyle="bevel"/>
                    <v:textbox>
                      <w:txbxContent>
                        <w:sdt>
                          <w:sdtPr>
                            <w:rPr>
                              <w:rFonts w:ascii="Century Gothic" w:hAnsi="Century Gothic"/>
                              <w:b w:val="0"/>
                              <w:color w:val="auto"/>
                              <w:sz w:val="6"/>
                              <w:szCs w:val="20"/>
                            </w:rPr>
                            <w:id w:val="-269544780"/>
                          </w:sdtPr>
                          <w:sdtEndPr/>
                          <w:sdtContent>
                            <w:sdt>
                              <w:sdtPr>
                                <w:rPr>
                                  <w:rFonts w:ascii="Century Gothic" w:hAnsi="Century Gothic"/>
                                  <w:b w:val="0"/>
                                  <w:color w:val="auto"/>
                                  <w:sz w:val="10"/>
                                  <w:szCs w:val="20"/>
                                </w:rPr>
                                <w:id w:val="1328173829"/>
                              </w:sdtPr>
                              <w:sdtEndPr/>
                              <w:sdtContent>
                                <w:p w14:paraId="3E0F4590" w14:textId="77777777" w:rsidR="00F9650E" w:rsidRPr="00F9650E" w:rsidRDefault="00F9650E" w:rsidP="00F9650E">
                                  <w:pPr>
                                    <w:pStyle w:val="SD28H3-MediumBlue"/>
                                    <w:spacing w:after="0" w:line="276" w:lineRule="auto"/>
                                    <w:rPr>
                                      <w:rFonts w:ascii="Century Gothic" w:hAnsi="Century Gothic"/>
                                      <w:b w:val="0"/>
                                      <w:color w:val="auto"/>
                                      <w:sz w:val="20"/>
                                    </w:rPr>
                                  </w:pPr>
                                  <w:r w:rsidRPr="00F9650E">
                                    <w:rPr>
                                      <w:rFonts w:ascii="Century Gothic" w:hAnsi="Century Gothic"/>
                                      <w:b w:val="0"/>
                                      <w:color w:val="auto"/>
                                      <w:sz w:val="20"/>
                                    </w:rPr>
                                    <w:t xml:space="preserve">Support students to attain the skills to be successful on the Provincial Literacy Assessment </w:t>
                                  </w:r>
                                </w:p>
                                <w:p w14:paraId="6AEC721D" w14:textId="77777777" w:rsidR="00F9650E" w:rsidRPr="00F9650E" w:rsidRDefault="00F9650E" w:rsidP="00F9650E">
                                  <w:pPr>
                                    <w:pStyle w:val="SD28H3-MediumBlue"/>
                                    <w:spacing w:after="0" w:line="276" w:lineRule="auto"/>
                                    <w:rPr>
                                      <w:rFonts w:ascii="Century Gothic" w:hAnsi="Century Gothic"/>
                                      <w:b w:val="0"/>
                                      <w:color w:val="auto"/>
                                      <w:sz w:val="20"/>
                                    </w:rPr>
                                  </w:pPr>
                                  <w:r w:rsidRPr="00F9650E">
                                    <w:rPr>
                                      <w:rFonts w:ascii="Century Gothic" w:hAnsi="Century Gothic"/>
                                      <w:b w:val="0"/>
                                      <w:color w:val="auto"/>
                                      <w:sz w:val="20"/>
                                    </w:rPr>
                                    <w:t xml:space="preserve">Develop and utilize a Literacy Framework inclusive of Tier 1, 2, 3 interventions </w:t>
                                  </w:r>
                                </w:p>
                                <w:p w14:paraId="28E543E6" w14:textId="77777777" w:rsidR="004E1F0F" w:rsidRDefault="004E1F0F" w:rsidP="00F9650E">
                                  <w:pPr>
                                    <w:pStyle w:val="SD28H3-MediumBlue"/>
                                    <w:spacing w:after="0" w:line="276" w:lineRule="auto"/>
                                    <w:rPr>
                                      <w:rFonts w:ascii="Century Gothic" w:hAnsi="Century Gothic"/>
                                      <w:b w:val="0"/>
                                      <w:color w:val="auto"/>
                                      <w:sz w:val="20"/>
                                    </w:rPr>
                                  </w:pPr>
                                  <w:r>
                                    <w:rPr>
                                      <w:rFonts w:ascii="Century Gothic" w:hAnsi="Century Gothic"/>
                                      <w:b w:val="0"/>
                                      <w:color w:val="auto"/>
                                      <w:sz w:val="20"/>
                                    </w:rPr>
                                    <w:t xml:space="preserve">Immersion in a variety of literacy opportunities – independent “just right” reading every day, guided reading, buddy reading, side by side reading, read </w:t>
                                  </w:r>
                                  <w:proofErr w:type="spellStart"/>
                                  <w:r>
                                    <w:rPr>
                                      <w:rFonts w:ascii="Century Gothic" w:hAnsi="Century Gothic"/>
                                      <w:b w:val="0"/>
                                      <w:color w:val="auto"/>
                                      <w:sz w:val="20"/>
                                    </w:rPr>
                                    <w:t>alouds</w:t>
                                  </w:r>
                                  <w:proofErr w:type="spellEnd"/>
                                  <w:r>
                                    <w:rPr>
                                      <w:rFonts w:ascii="Century Gothic" w:hAnsi="Century Gothic"/>
                                      <w:b w:val="0"/>
                                      <w:color w:val="auto"/>
                                      <w:sz w:val="20"/>
                                    </w:rPr>
                                    <w:t>, UFLI, writer’s workshop and author’s circle.</w:t>
                                  </w:r>
                                </w:p>
                                <w:p w14:paraId="25AED664" w14:textId="7F4583FC" w:rsidR="00F9650E" w:rsidRPr="00F9650E" w:rsidRDefault="00C80101" w:rsidP="00F9650E">
                                  <w:pPr>
                                    <w:pStyle w:val="SD28H3-MediumBlue"/>
                                    <w:spacing w:after="0" w:line="276" w:lineRule="auto"/>
                                    <w:rPr>
                                      <w:rFonts w:ascii="Century Gothic" w:hAnsi="Century Gothic"/>
                                      <w:color w:val="auto"/>
                                      <w:sz w:val="10"/>
                                      <w:szCs w:val="20"/>
                                    </w:rPr>
                                  </w:pPr>
                                </w:p>
                              </w:sdtContent>
                            </w:sdt>
                            <w:p w14:paraId="65F5E702" w14:textId="4401BF8B" w:rsidR="006B1454" w:rsidRPr="00F9650E" w:rsidRDefault="00C80101" w:rsidP="00F9650E">
                              <w:pPr>
                                <w:pStyle w:val="SD28H3-MediumBlue"/>
                                <w:spacing w:after="0" w:line="276" w:lineRule="auto"/>
                                <w:rPr>
                                  <w:rFonts w:ascii="Century Gothic" w:hAnsi="Century Gothic"/>
                                  <w:color w:val="auto"/>
                                  <w:sz w:val="6"/>
                                  <w:szCs w:val="20"/>
                                </w:rPr>
                              </w:pPr>
                            </w:p>
                          </w:sdtContent>
                        </w:sdt>
                      </w:txbxContent>
                    </v:textbox>
                  </v:shape>
                  <v:shape id="_x0000_s1080" type="#_x0000_t202" style="position:absolute;top:476;width:2560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" filled="f" stroked="f">
                    <v:textbox>
                      <w:txbxContent>
                        <w:p w14:paraId="3648DD32"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v:textbox>
                  </v:shape>
                </v:group>
                <v:line id="Straight Connector 822182089" o:spid="_x0000_s1081" style="position:absolute;visibility:visible;mso-wrap-style:square" from="0,3241" to="14630,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" strokecolor="#11709f" strokeweight="4.5pt">
                  <v:stroke joinstyle="miter"/>
                </v:line>
              </v:group>
            </w:pict>
          </mc:Fallback>
        </mc:AlternateContent>
      </w:r>
    </w:p>
    <w:p w14:paraId="30F691EA" w14:textId="757C1C52" w:rsidR="00A91A9F" w:rsidRDefault="00A91A9F" w:rsidP="00A91A9F">
      <w:r>
        <w:rPr>
          <w:noProof/>
        </w:rPr>
        <mc:AlternateContent>
          <mc:Choice Requires="wpg">
            <w:drawing>
              <wp:anchor distT="0" distB="0" distL="114300" distR="114300" simplePos="0" relativeHeight="253699072" behindDoc="0" locked="0" layoutInCell="1" allowOverlap="1" wp14:anchorId="11A51AC2" wp14:editId="724B9F9F">
                <wp:simplePos x="0" y="0"/>
                <wp:positionH relativeFrom="margin">
                  <wp:posOffset>19050</wp:posOffset>
                </wp:positionH>
                <wp:positionV relativeFrom="paragraph">
                  <wp:posOffset>173355</wp:posOffset>
                </wp:positionV>
                <wp:extent cx="1773936" cy="5157216"/>
                <wp:effectExtent l="76200" t="19050" r="36195" b="100965"/>
                <wp:wrapNone/>
                <wp:docPr id="822182090" name="Group 822182090"/>
                <wp:cNvGraphicFramePr/>
                <a:graphic xmlns:a="http://schemas.openxmlformats.org/drawingml/2006/main">
                  <a:graphicData uri="http://schemas.microsoft.com/office/word/2010/wordprocessingGroup">
                    <wpg:wgp>
                      <wpg:cNvGrpSpPr/>
                      <wpg:grpSpPr>
                        <a:xfrm>
                          <a:off x="0" y="0"/>
                          <a:ext cx="1773936" cy="5157216"/>
                          <a:chOff x="0" y="-19050"/>
                          <a:chExt cx="1776095" cy="5334000"/>
                        </a:xfrm>
                      </wpg:grpSpPr>
                      <wps:wsp>
                        <wps:cNvPr id="822182091" name="Rectangle 822182091"/>
                        <wps:cNvSpPr/>
                        <wps:spPr>
                          <a:xfrm>
                            <a:off x="19050" y="0"/>
                            <a:ext cx="1757045" cy="531495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82092" name="Straight Connector 822182092"/>
                        <wps:cNvCnPr/>
                        <wps:spPr>
                          <a:xfrm>
                            <a:off x="0" y="323850"/>
                            <a:ext cx="91440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22182093" name="Text Box 7"/>
                        <wps:cNvSpPr txBox="1"/>
                        <wps:spPr>
                          <a:xfrm>
                            <a:off x="19050" y="-19050"/>
                            <a:ext cx="1316539" cy="342900"/>
                          </a:xfrm>
                          <a:prstGeom prst="rect">
                            <a:avLst/>
                          </a:prstGeom>
                          <a:noFill/>
                          <a:ln w="6350">
                            <a:noFill/>
                          </a:ln>
                        </wps:spPr>
                        <wps:txbx>
                          <w:txbxContent>
                            <w:p w14:paraId="4463AF16"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2182094" name="Text Box 6"/>
                        <wps:cNvSpPr txBox="1"/>
                        <wps:spPr>
                          <a:xfrm>
                            <a:off x="57150" y="419100"/>
                            <a:ext cx="1670050" cy="4838700"/>
                          </a:xfrm>
                          <a:prstGeom prst="rect">
                            <a:avLst/>
                          </a:prstGeom>
                          <a:noFill/>
                          <a:ln w="6350">
                            <a:noFill/>
                            <a:bevel/>
                          </a:ln>
                          <a:effectLst/>
                        </wps:spPr>
                        <wps:txbx>
                          <w:txbxContent>
                            <w:sdt>
                              <w:sdtPr>
                                <w:rPr>
                                  <w:rFonts w:ascii="Century Gothic" w:hAnsi="Century Gothic"/>
                                  <w:b w:val="0"/>
                                  <w:color w:val="auto"/>
                                  <w:sz w:val="20"/>
                                  <w:szCs w:val="20"/>
                                </w:rPr>
                                <w:id w:val="-1736470348"/>
                              </w:sdtPr>
                              <w:sdtEndPr/>
                              <w:sdtContent>
                                <w:sdt>
                                  <w:sdtPr>
                                    <w:rPr>
                                      <w:rFonts w:ascii="Century Gothic" w:hAnsi="Century Gothic"/>
                                      <w:b w:val="0"/>
                                      <w:color w:val="auto"/>
                                      <w:sz w:val="20"/>
                                      <w:szCs w:val="20"/>
                                    </w:rPr>
                                    <w:id w:val="-425035085"/>
                                  </w:sdtPr>
                                  <w:sdtEndPr/>
                                  <w:sdtContent>
                                    <w:p w14:paraId="11BF29FB" w14:textId="77777777" w:rsidR="00F9650E" w:rsidRDefault="00F9650E" w:rsidP="00F9650E">
                                      <w:pPr>
                                        <w:pStyle w:val="SD28H3-MediumBlue"/>
                                        <w:rPr>
                                          <w:rFonts w:ascii="Century Gothic" w:hAnsi="Century Gothic"/>
                                          <w:color w:val="auto"/>
                                          <w:sz w:val="20"/>
                                          <w:szCs w:val="20"/>
                                        </w:rPr>
                                      </w:pPr>
                                      <w:r>
                                        <w:t>We are preparing learners for a world that we do not yet know. A focus on intellectual, human and social, and career development we will provide meaningful learning opportunities for all students to achieve their goals.</w:t>
                                      </w:r>
                                    </w:p>
                                  </w:sdtContent>
                                </w:sdt>
                                <w:p w14:paraId="4E21281A" w14:textId="434C5EB7" w:rsidR="006B1454" w:rsidRPr="00F3390A" w:rsidRDefault="00C80101" w:rsidP="0084774F">
                                  <w:pPr>
                                    <w:pStyle w:val="SD28H3-MediumBlue"/>
                                    <w:jc w:val="center"/>
                                    <w:rPr>
                                      <w:rFonts w:ascii="Century Gothic" w:hAnsi="Century Gothic"/>
                                      <w:color w:val="auto"/>
                                      <w:sz w:val="20"/>
                                      <w:szCs w:val="20"/>
                                    </w:rPr>
                                  </w:pPr>
                                </w:p>
                              </w:sdtContent>
                            </w:sdt>
                            <w:p w14:paraId="314491F3" w14:textId="77777777" w:rsidR="006B1454" w:rsidRPr="00F3390A" w:rsidRDefault="006B1454" w:rsidP="00A91A9F">
                              <w:pPr>
                                <w:jc w:val="center"/>
                                <w:rPr>
                                  <w:rFonts w:ascii="Century Gothic" w:hAnsi="Century Gothic" w:cstheme="minorHAnsi"/>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51AC2" id="Group 822182090" o:spid="_x0000_s1082" style="position:absolute;margin-left:1.5pt;margin-top:13.65pt;width:139.7pt;height:406.1pt;z-index:253699072;mso-position-horizontal-relative:margin;mso-width-relative:margin;mso-height-relative:margin" coordorigin=",-190" coordsize="177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">
                <v:rect id="Rectangle 822182091" o:spid="_x0000_s1083" style="position:absolute;left:190;width:17570;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" fillcolor="white [3212]" stroked="f" strokeweight="1pt">
                  <v:shadow on="t" color="black" opacity="26214f" origin=".5,-.5" offset="-.74836mm,.74836mm"/>
                </v:rect>
                <v:line id="Straight Connector 822182092" o:spid="_x0000_s1084" style="position:absolute;visibility:visible;mso-wrap-style:square" from="0,3238" to="9144,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" strokecolor="#11709f" strokeweight="4.5pt">
                  <v:stroke joinstyle="miter"/>
                </v:line>
                <v:shape id="Text Box 7" o:spid="_x0000_s1085" type="#_x0000_t202" style="position:absolute;left:190;top:-190;width:13165;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" filled="f" stroked="f" strokeweight=".5pt">
                  <v:textbox>
                    <w:txbxContent>
                      <w:p w14:paraId="4463AF16"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v:textbox>
                </v:shape>
                <v:shape id="Text Box 6" o:spid="_x0000_s1086" type="#_x0000_t202" style="position:absolute;left:571;top:4191;width:16701;height:4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1736470348"/>
                        </w:sdtPr>
                        <w:sdtEndPr/>
                        <w:sdtContent>
                          <w:sdt>
                            <w:sdtPr>
                              <w:rPr>
                                <w:rFonts w:ascii="Century Gothic" w:hAnsi="Century Gothic"/>
                                <w:b w:val="0"/>
                                <w:color w:val="auto"/>
                                <w:sz w:val="20"/>
                                <w:szCs w:val="20"/>
                              </w:rPr>
                              <w:id w:val="-425035085"/>
                            </w:sdtPr>
                            <w:sdtEndPr/>
                            <w:sdtContent>
                              <w:p w14:paraId="11BF29FB" w14:textId="77777777" w:rsidR="00F9650E" w:rsidRDefault="00F9650E" w:rsidP="00F9650E">
                                <w:pPr>
                                  <w:pStyle w:val="SD28H3-MediumBlue"/>
                                  <w:rPr>
                                    <w:rFonts w:ascii="Century Gothic" w:hAnsi="Century Gothic"/>
                                    <w:color w:val="auto"/>
                                    <w:sz w:val="20"/>
                                    <w:szCs w:val="20"/>
                                  </w:rPr>
                                </w:pPr>
                                <w:r>
                                  <w:t>We are preparing learners for a world that we do not yet know. A focus on intellectual, human and social, and career development we will provide meaningful learning opportunities for all students to achieve their goals.</w:t>
                                </w:r>
                              </w:p>
                            </w:sdtContent>
                          </w:sdt>
                          <w:p w14:paraId="4E21281A" w14:textId="434C5EB7" w:rsidR="006B1454" w:rsidRPr="00F3390A" w:rsidRDefault="00C80101" w:rsidP="0084774F">
                            <w:pPr>
                              <w:pStyle w:val="SD28H3-MediumBlue"/>
                              <w:jc w:val="center"/>
                              <w:rPr>
                                <w:rFonts w:ascii="Century Gothic" w:hAnsi="Century Gothic"/>
                                <w:color w:val="auto"/>
                                <w:sz w:val="20"/>
                                <w:szCs w:val="20"/>
                              </w:rPr>
                            </w:pPr>
                          </w:p>
                        </w:sdtContent>
                      </w:sdt>
                      <w:p w14:paraId="314491F3" w14:textId="77777777" w:rsidR="006B1454" w:rsidRPr="00F3390A" w:rsidRDefault="006B1454" w:rsidP="00A91A9F">
                        <w:pPr>
                          <w:jc w:val="center"/>
                          <w:rPr>
                            <w:rFonts w:ascii="Century Gothic" w:hAnsi="Century Gothic" w:cstheme="minorHAnsi"/>
                            <w:szCs w:val="20"/>
                            <w:lang w:val="en-CA"/>
                          </w:rPr>
                        </w:pPr>
                      </w:p>
                    </w:txbxContent>
                  </v:textbox>
                </v:shape>
                <w10:wrap anchorx="margin"/>
              </v:group>
            </w:pict>
          </mc:Fallback>
        </mc:AlternateContent>
      </w:r>
    </w:p>
    <w:p w14:paraId="7E487946" w14:textId="3925AD74" w:rsidR="00A91A9F" w:rsidRDefault="00A91A9F" w:rsidP="00A91A9F">
      <w:pPr>
        <w:tabs>
          <w:tab w:val="left" w:pos="5820"/>
        </w:tabs>
      </w:pPr>
      <w:r>
        <w:tab/>
      </w:r>
    </w:p>
    <w:p w14:paraId="3D616645" w14:textId="77777777" w:rsidR="00A91A9F" w:rsidRPr="00B759BC" w:rsidRDefault="00A91A9F" w:rsidP="00A91A9F"/>
    <w:p w14:paraId="5C9D3803" w14:textId="77777777" w:rsidR="00A91A9F" w:rsidRPr="00B759BC" w:rsidRDefault="00A91A9F" w:rsidP="00A91A9F"/>
    <w:p w14:paraId="167AA7DB" w14:textId="77777777" w:rsidR="00A91A9F" w:rsidRPr="00B759BC" w:rsidRDefault="00A91A9F" w:rsidP="00A91A9F"/>
    <w:p w14:paraId="7A862B16" w14:textId="77777777" w:rsidR="00A91A9F" w:rsidRPr="00B759BC" w:rsidRDefault="00A91A9F" w:rsidP="00A91A9F"/>
    <w:p w14:paraId="082FE37B" w14:textId="77777777" w:rsidR="00A91A9F" w:rsidRPr="00B759BC" w:rsidRDefault="00A91A9F" w:rsidP="00A91A9F"/>
    <w:p w14:paraId="30369C28" w14:textId="77777777" w:rsidR="00A91A9F" w:rsidRPr="00B759BC" w:rsidRDefault="00A91A9F" w:rsidP="00A91A9F"/>
    <w:p w14:paraId="3A118665" w14:textId="77777777" w:rsidR="00A91A9F" w:rsidRPr="00B759BC" w:rsidRDefault="00A91A9F" w:rsidP="00A91A9F"/>
    <w:p w14:paraId="4D5D9EB1" w14:textId="77777777" w:rsidR="00A91A9F" w:rsidRPr="00B759BC" w:rsidRDefault="00A91A9F" w:rsidP="00A91A9F">
      <w:r>
        <w:rPr>
          <w:noProof/>
        </w:rPr>
        <mc:AlternateContent>
          <mc:Choice Requires="wpg">
            <w:drawing>
              <wp:anchor distT="0" distB="0" distL="114300" distR="114300" simplePos="0" relativeHeight="251659776" behindDoc="0" locked="0" layoutInCell="1" allowOverlap="1" wp14:anchorId="518C1C05" wp14:editId="0478A5D9">
                <wp:simplePos x="0" y="0"/>
                <wp:positionH relativeFrom="column">
                  <wp:posOffset>2209800</wp:posOffset>
                </wp:positionH>
                <wp:positionV relativeFrom="paragraph">
                  <wp:posOffset>43815</wp:posOffset>
                </wp:positionV>
                <wp:extent cx="4352544" cy="2133600"/>
                <wp:effectExtent l="95250" t="38100" r="29210" b="95250"/>
                <wp:wrapNone/>
                <wp:docPr id="822182095" name="Group 822182095"/>
                <wp:cNvGraphicFramePr/>
                <a:graphic xmlns:a="http://schemas.openxmlformats.org/drawingml/2006/main">
                  <a:graphicData uri="http://schemas.microsoft.com/office/word/2010/wordprocessingGroup">
                    <wpg:wgp>
                      <wpg:cNvGrpSpPr/>
                      <wpg:grpSpPr>
                        <a:xfrm>
                          <a:off x="0" y="0"/>
                          <a:ext cx="4352544" cy="2133600"/>
                          <a:chOff x="0" y="0"/>
                          <a:chExt cx="4608195" cy="2450465"/>
                        </a:xfrm>
                      </wpg:grpSpPr>
                      <wps:wsp>
                        <wps:cNvPr id="822182096" name="Rectangle 822182096"/>
                        <wps:cNvSpPr/>
                        <wps:spPr>
                          <a:xfrm>
                            <a:off x="0" y="9525"/>
                            <a:ext cx="4608195" cy="244094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82097" name="Straight Connector 822182097"/>
                        <wps:cNvCnPr/>
                        <wps:spPr>
                          <a:xfrm>
                            <a:off x="0" y="358171"/>
                            <a:ext cx="640080" cy="2541"/>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22182098" name="Text Box 2"/>
                        <wps:cNvSpPr txBox="1">
                          <a:spLocks noChangeArrowheads="1"/>
                        </wps:cNvSpPr>
                        <wps:spPr bwMode="auto">
                          <a:xfrm>
                            <a:off x="0" y="0"/>
                            <a:ext cx="2541662" cy="310515"/>
                          </a:xfrm>
                          <a:prstGeom prst="rect">
                            <a:avLst/>
                          </a:prstGeom>
                          <a:noFill/>
                          <a:ln w="9525">
                            <a:noFill/>
                            <a:miter lim="800000"/>
                            <a:headEnd/>
                            <a:tailEnd/>
                          </a:ln>
                          <a:effectLst/>
                        </wps:spPr>
                        <wps:txbx>
                          <w:txbxContent>
                            <w:p w14:paraId="458DC4A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wps:txbx>
                        <wps:bodyPr rot="0" vert="horz" wrap="square" lIns="91440" tIns="45720" rIns="91440" bIns="45720" anchor="t" anchorCtr="0">
                          <a:noAutofit/>
                        </wps:bodyPr>
                      </wps:wsp>
                      <wps:wsp>
                        <wps:cNvPr id="822182099" name="Text Box 822182099"/>
                        <wps:cNvSpPr txBox="1"/>
                        <wps:spPr>
                          <a:xfrm>
                            <a:off x="47619" y="393824"/>
                            <a:ext cx="4514537" cy="2006474"/>
                          </a:xfrm>
                          <a:prstGeom prst="rect">
                            <a:avLst/>
                          </a:prstGeom>
                          <a:noFill/>
                          <a:ln w="6350">
                            <a:noFill/>
                            <a:bevel/>
                          </a:ln>
                          <a:effectLst/>
                        </wps:spPr>
                        <wps:txbx>
                          <w:txbxContent>
                            <w:sdt>
                              <w:sdtPr>
                                <w:rPr>
                                  <w:rFonts w:ascii="Century Gothic" w:hAnsi="Century Gothic"/>
                                  <w:b w:val="0"/>
                                  <w:color w:val="auto"/>
                                  <w:sz w:val="20"/>
                                  <w:szCs w:val="20"/>
                                </w:rPr>
                                <w:id w:val="1212621684"/>
                              </w:sdtPr>
                              <w:sdtEndPr/>
                              <w:sdtContent>
                                <w:p w14:paraId="476BCCEB" w14:textId="77777777" w:rsidR="00F9650E" w:rsidRDefault="00F9650E" w:rsidP="0084774F">
                                  <w:pPr>
                                    <w:pStyle w:val="SD28H3-MediumBlue"/>
                                    <w:rPr>
                                      <w:rFonts w:ascii="Century Gothic" w:hAnsi="Century Gothic"/>
                                      <w:b w:val="0"/>
                                      <w:color w:val="auto"/>
                                      <w:sz w:val="20"/>
                                      <w:szCs w:val="20"/>
                                    </w:rPr>
                                  </w:pPr>
                                  <w:proofErr w:type="spellStart"/>
                                  <w:r>
                                    <w:rPr>
                                      <w:rFonts w:ascii="Century Gothic" w:hAnsi="Century Gothic"/>
                                      <w:b w:val="0"/>
                                      <w:color w:val="auto"/>
                                      <w:sz w:val="20"/>
                                      <w:szCs w:val="20"/>
                                    </w:rPr>
                                    <w:t>MyEd</w:t>
                                  </w:r>
                                  <w:proofErr w:type="spellEnd"/>
                                  <w:r>
                                    <w:rPr>
                                      <w:rFonts w:ascii="Century Gothic" w:hAnsi="Century Gothic"/>
                                      <w:b w:val="0"/>
                                      <w:color w:val="auto"/>
                                      <w:sz w:val="20"/>
                                      <w:szCs w:val="20"/>
                                    </w:rPr>
                                    <w:t xml:space="preserve"> Data English Language Arts Data</w:t>
                                  </w:r>
                                </w:p>
                                <w:p w14:paraId="092E52C8" w14:textId="75671B07" w:rsid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Reading Level Data</w:t>
                                  </w:r>
                                  <w:r w:rsidR="004E1F0F">
                                    <w:rPr>
                                      <w:rFonts w:ascii="Century Gothic" w:hAnsi="Century Gothic"/>
                                      <w:b w:val="0"/>
                                      <w:color w:val="auto"/>
                                      <w:sz w:val="20"/>
                                      <w:szCs w:val="20"/>
                                    </w:rPr>
                                    <w:t xml:space="preserve"> (PM Benchmarks and Fountas &amp; </w:t>
                                  </w:r>
                                  <w:proofErr w:type="spellStart"/>
                                  <w:r w:rsidR="004E1F0F">
                                    <w:rPr>
                                      <w:rFonts w:ascii="Century Gothic" w:hAnsi="Century Gothic"/>
                                      <w:b w:val="0"/>
                                      <w:color w:val="auto"/>
                                      <w:sz w:val="20"/>
                                      <w:szCs w:val="20"/>
                                    </w:rPr>
                                    <w:t>Pinnel</w:t>
                                  </w:r>
                                  <w:proofErr w:type="spellEnd"/>
                                  <w:r w:rsidR="00C769EF">
                                    <w:rPr>
                                      <w:rFonts w:ascii="Century Gothic" w:hAnsi="Century Gothic"/>
                                      <w:b w:val="0"/>
                                      <w:color w:val="auto"/>
                                      <w:sz w:val="20"/>
                                      <w:szCs w:val="20"/>
                                    </w:rPr>
                                    <w:t>)</w:t>
                                  </w:r>
                                </w:p>
                                <w:p w14:paraId="073FF8CE" w14:textId="77777777" w:rsid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Foundational Skills Assessments</w:t>
                                  </w:r>
                                </w:p>
                                <w:p w14:paraId="2CE59CD8" w14:textId="42B8C6F9" w:rsidR="006B1454" w:rsidRP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Literacy Learning Pathways</w:t>
                                  </w:r>
                                </w:p>
                              </w:sdtContent>
                            </w:sdt>
                            <w:p w14:paraId="735FC3F3" w14:textId="77777777" w:rsidR="006B1454" w:rsidRPr="00F3390A" w:rsidRDefault="006B1454" w:rsidP="00A91A9F">
                              <w:pPr>
                                <w:rPr>
                                  <w:rFonts w:ascii="Century Gothic" w:hAnsi="Century Gothic"/>
                                  <w:szCs w:val="20"/>
                                </w:rPr>
                              </w:pPr>
                            </w:p>
                            <w:p w14:paraId="3BED28C1" w14:textId="77777777" w:rsidR="006B1454" w:rsidRPr="00F3390A" w:rsidRDefault="006B1454" w:rsidP="00A91A9F">
                              <w:pPr>
                                <w:rPr>
                                  <w:rFonts w:ascii="Century Gothic" w:hAnsi="Century Gothic"/>
                                  <w:szCs w:val="20"/>
                                </w:rPr>
                              </w:pPr>
                            </w:p>
                            <w:p w14:paraId="1441481C" w14:textId="77777777" w:rsidR="006B1454" w:rsidRPr="00F3390A" w:rsidRDefault="006B1454" w:rsidP="00A91A9F">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C1C05" id="Group 822182095" o:spid="_x0000_s1087" style="position:absolute;margin-left:174pt;margin-top:3.45pt;width:342.7pt;height:168pt;z-index:251659776;mso-width-relative:margin;mso-height-relative:margin" coordsize="46081,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">
                <v:rect id="Rectangle 822182096" o:spid="_x0000_s1088" style="position:absolute;top:95;width:46081;height:2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" fillcolor="white [3212]" stroked="f" strokeweight="1pt">
                  <v:shadow on="t" color="black" opacity="26214f" origin=".5,-.5" offset="-.74836mm,.74836mm"/>
                </v:rect>
                <v:line id="Straight Connector 822182097" o:spid="_x0000_s1089" style="position:absolute;visibility:visible;mso-wrap-style:square" from="0,3581" to="6400,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" strokecolor="#11709f" strokeweight="4.5pt">
                  <v:stroke joinstyle="miter"/>
                </v:line>
                <v:shape id="_x0000_s1090" type="#_x0000_t202" style="position:absolute;width:254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" filled="f" stroked="f">
                  <v:textbox>
                    <w:txbxContent>
                      <w:p w14:paraId="458DC4A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v:textbox>
                </v:shape>
                <v:shape id="Text Box 822182099" o:spid="_x0000_s1091" type="#_x0000_t202" style="position:absolute;left:476;top:3938;width:45145;height:2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1212621684"/>
                        </w:sdtPr>
                        <w:sdtEndPr/>
                        <w:sdtContent>
                          <w:p w14:paraId="476BCCEB" w14:textId="77777777" w:rsidR="00F9650E" w:rsidRDefault="00F9650E" w:rsidP="0084774F">
                            <w:pPr>
                              <w:pStyle w:val="SD28H3-MediumBlue"/>
                              <w:rPr>
                                <w:rFonts w:ascii="Century Gothic" w:hAnsi="Century Gothic"/>
                                <w:b w:val="0"/>
                                <w:color w:val="auto"/>
                                <w:sz w:val="20"/>
                                <w:szCs w:val="20"/>
                              </w:rPr>
                            </w:pPr>
                            <w:proofErr w:type="spellStart"/>
                            <w:r>
                              <w:rPr>
                                <w:rFonts w:ascii="Century Gothic" w:hAnsi="Century Gothic"/>
                                <w:b w:val="0"/>
                                <w:color w:val="auto"/>
                                <w:sz w:val="20"/>
                                <w:szCs w:val="20"/>
                              </w:rPr>
                              <w:t>MyEd</w:t>
                            </w:r>
                            <w:proofErr w:type="spellEnd"/>
                            <w:r>
                              <w:rPr>
                                <w:rFonts w:ascii="Century Gothic" w:hAnsi="Century Gothic"/>
                                <w:b w:val="0"/>
                                <w:color w:val="auto"/>
                                <w:sz w:val="20"/>
                                <w:szCs w:val="20"/>
                              </w:rPr>
                              <w:t xml:space="preserve"> Data English Language Arts Data</w:t>
                            </w:r>
                          </w:p>
                          <w:p w14:paraId="092E52C8" w14:textId="75671B07" w:rsid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Reading Level Data</w:t>
                            </w:r>
                            <w:r w:rsidR="004E1F0F">
                              <w:rPr>
                                <w:rFonts w:ascii="Century Gothic" w:hAnsi="Century Gothic"/>
                                <w:b w:val="0"/>
                                <w:color w:val="auto"/>
                                <w:sz w:val="20"/>
                                <w:szCs w:val="20"/>
                              </w:rPr>
                              <w:t xml:space="preserve"> (PM Benchmarks and Fountas &amp; </w:t>
                            </w:r>
                            <w:proofErr w:type="spellStart"/>
                            <w:r w:rsidR="004E1F0F">
                              <w:rPr>
                                <w:rFonts w:ascii="Century Gothic" w:hAnsi="Century Gothic"/>
                                <w:b w:val="0"/>
                                <w:color w:val="auto"/>
                                <w:sz w:val="20"/>
                                <w:szCs w:val="20"/>
                              </w:rPr>
                              <w:t>Pinnel</w:t>
                            </w:r>
                            <w:proofErr w:type="spellEnd"/>
                            <w:r w:rsidR="00C769EF">
                              <w:rPr>
                                <w:rFonts w:ascii="Century Gothic" w:hAnsi="Century Gothic"/>
                                <w:b w:val="0"/>
                                <w:color w:val="auto"/>
                                <w:sz w:val="20"/>
                                <w:szCs w:val="20"/>
                              </w:rPr>
                              <w:t>)</w:t>
                            </w:r>
                          </w:p>
                          <w:p w14:paraId="073FF8CE" w14:textId="77777777" w:rsid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Foundational Skills Assessments</w:t>
                            </w:r>
                          </w:p>
                          <w:p w14:paraId="2CE59CD8" w14:textId="42B8C6F9" w:rsidR="006B1454" w:rsidRPr="00F9650E" w:rsidRDefault="00F9650E" w:rsidP="0084774F">
                            <w:pPr>
                              <w:pStyle w:val="SD28H3-MediumBlue"/>
                              <w:rPr>
                                <w:rFonts w:ascii="Century Gothic" w:hAnsi="Century Gothic"/>
                                <w:b w:val="0"/>
                                <w:color w:val="auto"/>
                                <w:sz w:val="20"/>
                                <w:szCs w:val="20"/>
                              </w:rPr>
                            </w:pPr>
                            <w:r>
                              <w:rPr>
                                <w:rFonts w:ascii="Century Gothic" w:hAnsi="Century Gothic"/>
                                <w:b w:val="0"/>
                                <w:color w:val="auto"/>
                                <w:sz w:val="20"/>
                                <w:szCs w:val="20"/>
                              </w:rPr>
                              <w:t>Literacy Learning Pathways</w:t>
                            </w:r>
                          </w:p>
                        </w:sdtContent>
                      </w:sdt>
                      <w:p w14:paraId="735FC3F3" w14:textId="77777777" w:rsidR="006B1454" w:rsidRPr="00F3390A" w:rsidRDefault="006B1454" w:rsidP="00A91A9F">
                        <w:pPr>
                          <w:rPr>
                            <w:rFonts w:ascii="Century Gothic" w:hAnsi="Century Gothic"/>
                            <w:szCs w:val="20"/>
                          </w:rPr>
                        </w:pPr>
                      </w:p>
                      <w:p w14:paraId="3BED28C1" w14:textId="77777777" w:rsidR="006B1454" w:rsidRPr="00F3390A" w:rsidRDefault="006B1454" w:rsidP="00A91A9F">
                        <w:pPr>
                          <w:rPr>
                            <w:rFonts w:ascii="Century Gothic" w:hAnsi="Century Gothic"/>
                            <w:szCs w:val="20"/>
                          </w:rPr>
                        </w:pPr>
                      </w:p>
                      <w:p w14:paraId="1441481C" w14:textId="77777777" w:rsidR="006B1454" w:rsidRPr="00F3390A" w:rsidRDefault="006B1454" w:rsidP="00A91A9F">
                        <w:pPr>
                          <w:rPr>
                            <w:rFonts w:ascii="Century Gothic" w:hAnsi="Century Gothic"/>
                            <w:szCs w:val="20"/>
                          </w:rPr>
                        </w:pPr>
                      </w:p>
                    </w:txbxContent>
                  </v:textbox>
                </v:shape>
              </v:group>
            </w:pict>
          </mc:Fallback>
        </mc:AlternateContent>
      </w:r>
    </w:p>
    <w:p w14:paraId="1B9DC984" w14:textId="77777777" w:rsidR="00A91A9F" w:rsidRPr="00B759BC" w:rsidRDefault="00A91A9F" w:rsidP="00A91A9F"/>
    <w:p w14:paraId="0F487EEF" w14:textId="77777777" w:rsidR="00A91A9F" w:rsidRDefault="00A91A9F" w:rsidP="00A91A9F">
      <w:pPr>
        <w:jc w:val="center"/>
      </w:pPr>
    </w:p>
    <w:p w14:paraId="6B3A5038" w14:textId="15ED1284" w:rsidR="00A91A9F" w:rsidRDefault="00A91A9F" w:rsidP="00A91A9F">
      <w:pPr>
        <w:spacing w:after="0"/>
      </w:pPr>
    </w:p>
    <w:p w14:paraId="58807A00" w14:textId="42EC0FFE" w:rsidR="00A91A9F" w:rsidRDefault="00792FF8">
      <w:pPr>
        <w:spacing w:after="0"/>
      </w:pPr>
      <w:r>
        <w:rPr>
          <w:noProof/>
        </w:rPr>
        <mc:AlternateContent>
          <mc:Choice Requires="wpg">
            <w:drawing>
              <wp:anchor distT="0" distB="0" distL="114300" distR="114300" simplePos="0" relativeHeight="251662848" behindDoc="0" locked="0" layoutInCell="1" allowOverlap="1" wp14:anchorId="4EFC1565" wp14:editId="1347A704">
                <wp:simplePos x="0" y="0"/>
                <wp:positionH relativeFrom="column">
                  <wp:posOffset>2200275</wp:posOffset>
                </wp:positionH>
                <wp:positionV relativeFrom="paragraph">
                  <wp:posOffset>1433195</wp:posOffset>
                </wp:positionV>
                <wp:extent cx="4352290" cy="2419350"/>
                <wp:effectExtent l="95250" t="38100" r="29210" b="95250"/>
                <wp:wrapNone/>
                <wp:docPr id="822182100" name="Group 822182100"/>
                <wp:cNvGraphicFramePr/>
                <a:graphic xmlns:a="http://schemas.openxmlformats.org/drawingml/2006/main">
                  <a:graphicData uri="http://schemas.microsoft.com/office/word/2010/wordprocessingGroup">
                    <wpg:wgp>
                      <wpg:cNvGrpSpPr/>
                      <wpg:grpSpPr>
                        <a:xfrm>
                          <a:off x="0" y="0"/>
                          <a:ext cx="4352290" cy="2419350"/>
                          <a:chOff x="0" y="0"/>
                          <a:chExt cx="4608195" cy="2233930"/>
                        </a:xfrm>
                      </wpg:grpSpPr>
                      <wps:wsp>
                        <wps:cNvPr id="822182101" name="Rectangle 822182101"/>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82102" name="Straight Connector 822182102"/>
                        <wps:cNvCnPr/>
                        <wps:spPr>
                          <a:xfrm>
                            <a:off x="0" y="281903"/>
                            <a:ext cx="128016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22182103" name="Text Box 2"/>
                        <wps:cNvSpPr txBox="1">
                          <a:spLocks noChangeArrowheads="1"/>
                        </wps:cNvSpPr>
                        <wps:spPr bwMode="auto">
                          <a:xfrm>
                            <a:off x="0" y="0"/>
                            <a:ext cx="2570480" cy="318770"/>
                          </a:xfrm>
                          <a:prstGeom prst="rect">
                            <a:avLst/>
                          </a:prstGeom>
                          <a:noFill/>
                          <a:ln w="9525">
                            <a:noFill/>
                            <a:miter lim="800000"/>
                            <a:headEnd/>
                            <a:tailEnd/>
                          </a:ln>
                        </wps:spPr>
                        <wps:txbx>
                          <w:txbxContent>
                            <w:p w14:paraId="473FA1FB"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s:wsp>
                        <wps:cNvPr id="822182104" name="Text Box 822182104"/>
                        <wps:cNvSpPr txBox="1"/>
                        <wps:spPr>
                          <a:xfrm>
                            <a:off x="47625" y="299031"/>
                            <a:ext cx="4514215" cy="1901245"/>
                          </a:xfrm>
                          <a:prstGeom prst="rect">
                            <a:avLst/>
                          </a:prstGeom>
                          <a:noFill/>
                          <a:ln w="6350">
                            <a:noFill/>
                            <a:bevel/>
                          </a:ln>
                          <a:effectLst/>
                        </wps:spPr>
                        <wps:txbx>
                          <w:txbxContent>
                            <w:sdt>
                              <w:sdtPr>
                                <w:rPr>
                                  <w:rFonts w:ascii="Century Gothic" w:hAnsi="Century Gothic"/>
                                  <w:b w:val="0"/>
                                  <w:color w:val="auto"/>
                                  <w:sz w:val="20"/>
                                  <w:szCs w:val="20"/>
                                </w:rPr>
                                <w:id w:val="-1140881555"/>
                              </w:sdtPr>
                              <w:sdtEndPr/>
                              <w:sdtContent>
                                <w:p w14:paraId="7E9C6A97" w14:textId="674387EC" w:rsidR="00200766" w:rsidRDefault="00200766"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Our June 2024 English </w:t>
                                  </w:r>
                                  <w:proofErr w:type="spellStart"/>
                                  <w:r>
                                    <w:rPr>
                                      <w:rFonts w:ascii="Century Gothic" w:hAnsi="Century Gothic"/>
                                      <w:b w:val="0"/>
                                      <w:color w:val="auto"/>
                                      <w:sz w:val="20"/>
                                      <w:szCs w:val="20"/>
                                    </w:rPr>
                                    <w:t>Languaage</w:t>
                                  </w:r>
                                  <w:proofErr w:type="spellEnd"/>
                                  <w:r>
                                    <w:rPr>
                                      <w:rFonts w:ascii="Century Gothic" w:hAnsi="Century Gothic"/>
                                      <w:b w:val="0"/>
                                      <w:color w:val="auto"/>
                                      <w:sz w:val="20"/>
                                      <w:szCs w:val="20"/>
                                    </w:rPr>
                                    <w:t xml:space="preserve"> Arts Data shows that </w:t>
                                  </w:r>
                                  <w:r w:rsidR="00B27A13">
                                    <w:rPr>
                                      <w:rFonts w:ascii="Century Gothic" w:hAnsi="Century Gothic"/>
                                      <w:b w:val="0"/>
                                      <w:color w:val="auto"/>
                                      <w:sz w:val="20"/>
                                      <w:szCs w:val="20"/>
                                    </w:rPr>
                                    <w:t xml:space="preserve">83% of our students meeting grade level expectations for </w:t>
                                  </w:r>
                                  <w:r w:rsidR="00BF4136">
                                    <w:rPr>
                                      <w:rFonts w:ascii="Century Gothic" w:hAnsi="Century Gothic"/>
                                      <w:b w:val="0"/>
                                      <w:color w:val="auto"/>
                                      <w:sz w:val="20"/>
                                      <w:szCs w:val="20"/>
                                    </w:rPr>
                                    <w:t>speaking, listening, reading and writing.</w:t>
                                  </w:r>
                                  <w:r w:rsidR="00B27A13">
                                    <w:rPr>
                                      <w:rFonts w:ascii="Century Gothic" w:hAnsi="Century Gothic"/>
                                      <w:b w:val="0"/>
                                      <w:color w:val="auto"/>
                                      <w:sz w:val="20"/>
                                      <w:szCs w:val="20"/>
                                    </w:rPr>
                                    <w:t xml:space="preserve"> </w:t>
                                  </w:r>
                                </w:p>
                                <w:p w14:paraId="2A96E28D" w14:textId="42FD9766" w:rsidR="004E1F0F" w:rsidRDefault="004E1F0F"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Reading Level Data from June 2024 shows that </w:t>
                                  </w:r>
                                  <w:r w:rsidR="00BF4136">
                                    <w:rPr>
                                      <w:rFonts w:ascii="Century Gothic" w:hAnsi="Century Gothic"/>
                                      <w:b w:val="0"/>
                                      <w:color w:val="auto"/>
                                      <w:sz w:val="20"/>
                                      <w:szCs w:val="20"/>
                                    </w:rPr>
                                    <w:t>75% of our primary students and 75% of our intermediate students are meeting grade level expectations of reading fluency and comprehension.</w:t>
                                  </w:r>
                                </w:p>
                                <w:p w14:paraId="5E661D74" w14:textId="1A934765" w:rsidR="006B1454" w:rsidRPr="004E1F0F"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We look forward to seeing more progress in the coming years as we develop Tier 1 supports to continue to build students’ reading, writing, speaking and listening skills.</w:t>
                                  </w:r>
                                </w:p>
                              </w:sdtContent>
                            </w:sdt>
                            <w:p w14:paraId="03808020" w14:textId="77777777" w:rsidR="006B1454" w:rsidRPr="00F3390A" w:rsidRDefault="006B1454" w:rsidP="00A91A9F">
                              <w:pPr>
                                <w:rPr>
                                  <w:rFonts w:ascii="Century Gothic" w:hAnsi="Century Gothic"/>
                                  <w:szCs w:val="20"/>
                                </w:rPr>
                              </w:pPr>
                            </w:p>
                            <w:p w14:paraId="73BFED44" w14:textId="77777777" w:rsidR="006B1454" w:rsidRPr="00F3390A" w:rsidRDefault="006B1454" w:rsidP="00A91A9F">
                              <w:pPr>
                                <w:rPr>
                                  <w:rFonts w:ascii="Century Gothic" w:hAnsi="Century Gothic"/>
                                  <w:szCs w:val="20"/>
                                </w:rPr>
                              </w:pPr>
                            </w:p>
                            <w:p w14:paraId="24FE38E6" w14:textId="77777777" w:rsidR="006B1454" w:rsidRPr="00F3390A" w:rsidRDefault="006B1454" w:rsidP="00A91A9F">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C1565" id="Group 822182100" o:spid="_x0000_s1092" style="position:absolute;margin-left:173.25pt;margin-top:112.85pt;width:342.7pt;height:190.5pt;z-index:251662848;mso-width-relative:margin;mso-height-relative:margin" coordsize="46081,2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">
                <v:rect id="Rectangle 822182101" o:spid="_x0000_s1093" style="position:absolute;width:46081;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" fillcolor="white [3212]" stroked="f" strokeweight="1pt">
                  <v:shadow on="t" color="black" opacity="26214f" origin=".5,-.5" offset="-.74836mm,.74836mm"/>
                </v:rect>
                <v:line id="Straight Connector 822182102" o:spid="_x0000_s1094" style="position:absolute;visibility:visible;mso-wrap-style:square" from="0,2819" to="128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" strokecolor="#11709f" strokeweight="4.5pt">
                  <v:stroke joinstyle="miter"/>
                </v:line>
                <v:shape id="_x0000_s1095" type="#_x0000_t202" style="position:absolute;width:2570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" filled="f" stroked="f">
                  <v:textbox>
                    <w:txbxContent>
                      <w:p w14:paraId="473FA1FB"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shape id="Text Box 822182104" o:spid="_x0000_s1096" type="#_x0000_t202" style="position:absolute;left:476;top:2990;width:4514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" filled="f" stroked="f" strokeweight=".5pt">
                  <v:stroke joinstyle="bevel"/>
                  <v:textbox>
                    <w:txbxContent>
                      <w:sdt>
                        <w:sdtPr>
                          <w:rPr>
                            <w:rFonts w:ascii="Century Gothic" w:hAnsi="Century Gothic"/>
                            <w:b w:val="0"/>
                            <w:color w:val="auto"/>
                            <w:sz w:val="20"/>
                            <w:szCs w:val="20"/>
                          </w:rPr>
                          <w:id w:val="-1140881555"/>
                        </w:sdtPr>
                        <w:sdtEndPr/>
                        <w:sdtContent>
                          <w:p w14:paraId="7E9C6A97" w14:textId="674387EC" w:rsidR="00200766" w:rsidRDefault="00200766"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Our June 2024 English </w:t>
                            </w:r>
                            <w:proofErr w:type="spellStart"/>
                            <w:r>
                              <w:rPr>
                                <w:rFonts w:ascii="Century Gothic" w:hAnsi="Century Gothic"/>
                                <w:b w:val="0"/>
                                <w:color w:val="auto"/>
                                <w:sz w:val="20"/>
                                <w:szCs w:val="20"/>
                              </w:rPr>
                              <w:t>Languaage</w:t>
                            </w:r>
                            <w:proofErr w:type="spellEnd"/>
                            <w:r>
                              <w:rPr>
                                <w:rFonts w:ascii="Century Gothic" w:hAnsi="Century Gothic"/>
                                <w:b w:val="0"/>
                                <w:color w:val="auto"/>
                                <w:sz w:val="20"/>
                                <w:szCs w:val="20"/>
                              </w:rPr>
                              <w:t xml:space="preserve"> Arts Data shows that </w:t>
                            </w:r>
                            <w:r w:rsidR="00B27A13">
                              <w:rPr>
                                <w:rFonts w:ascii="Century Gothic" w:hAnsi="Century Gothic"/>
                                <w:b w:val="0"/>
                                <w:color w:val="auto"/>
                                <w:sz w:val="20"/>
                                <w:szCs w:val="20"/>
                              </w:rPr>
                              <w:t xml:space="preserve">83% of our students meeting grade level expectations for </w:t>
                            </w:r>
                            <w:r w:rsidR="00BF4136">
                              <w:rPr>
                                <w:rFonts w:ascii="Century Gothic" w:hAnsi="Century Gothic"/>
                                <w:b w:val="0"/>
                                <w:color w:val="auto"/>
                                <w:sz w:val="20"/>
                                <w:szCs w:val="20"/>
                              </w:rPr>
                              <w:t>speaking, listening, reading and writing.</w:t>
                            </w:r>
                            <w:r w:rsidR="00B27A13">
                              <w:rPr>
                                <w:rFonts w:ascii="Century Gothic" w:hAnsi="Century Gothic"/>
                                <w:b w:val="0"/>
                                <w:color w:val="auto"/>
                                <w:sz w:val="20"/>
                                <w:szCs w:val="20"/>
                              </w:rPr>
                              <w:t xml:space="preserve"> </w:t>
                            </w:r>
                          </w:p>
                          <w:p w14:paraId="2A96E28D" w14:textId="42FD9766" w:rsidR="004E1F0F" w:rsidRDefault="004E1F0F"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Reading Level Data from June 2024 shows that </w:t>
                            </w:r>
                            <w:r w:rsidR="00BF4136">
                              <w:rPr>
                                <w:rFonts w:ascii="Century Gothic" w:hAnsi="Century Gothic"/>
                                <w:b w:val="0"/>
                                <w:color w:val="auto"/>
                                <w:sz w:val="20"/>
                                <w:szCs w:val="20"/>
                              </w:rPr>
                              <w:t>75% of our primary students and 75% of our intermediate students are meeting grade level expectations of reading fluency and comprehension.</w:t>
                            </w:r>
                          </w:p>
                          <w:p w14:paraId="5E661D74" w14:textId="1A934765" w:rsidR="006B1454" w:rsidRPr="004E1F0F"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We look forward to seeing more progress in the coming years as we develop Tier 1 supports to continue to build students’ reading, writing, speaking and listening skills.</w:t>
                            </w:r>
                          </w:p>
                        </w:sdtContent>
                      </w:sdt>
                      <w:p w14:paraId="03808020" w14:textId="77777777" w:rsidR="006B1454" w:rsidRPr="00F3390A" w:rsidRDefault="006B1454" w:rsidP="00A91A9F">
                        <w:pPr>
                          <w:rPr>
                            <w:rFonts w:ascii="Century Gothic" w:hAnsi="Century Gothic"/>
                            <w:szCs w:val="20"/>
                          </w:rPr>
                        </w:pPr>
                      </w:p>
                      <w:p w14:paraId="73BFED44" w14:textId="77777777" w:rsidR="006B1454" w:rsidRPr="00F3390A" w:rsidRDefault="006B1454" w:rsidP="00A91A9F">
                        <w:pPr>
                          <w:rPr>
                            <w:rFonts w:ascii="Century Gothic" w:hAnsi="Century Gothic"/>
                            <w:szCs w:val="20"/>
                          </w:rPr>
                        </w:pPr>
                      </w:p>
                      <w:p w14:paraId="24FE38E6" w14:textId="77777777" w:rsidR="006B1454" w:rsidRPr="00F3390A" w:rsidRDefault="006B1454" w:rsidP="00A91A9F">
                        <w:pPr>
                          <w:rPr>
                            <w:rFonts w:ascii="Century Gothic" w:hAnsi="Century Gothic"/>
                            <w:szCs w:val="20"/>
                          </w:rPr>
                        </w:pPr>
                      </w:p>
                    </w:txbxContent>
                  </v:textbox>
                </v:shape>
              </v:group>
            </w:pict>
          </mc:Fallback>
        </mc:AlternateContent>
      </w:r>
      <w:r w:rsidR="00A91A9F">
        <w:rPr>
          <w:noProof/>
        </w:rPr>
        <w:drawing>
          <wp:anchor distT="0" distB="0" distL="114300" distR="114300" simplePos="0" relativeHeight="251655680" behindDoc="0" locked="0" layoutInCell="1" allowOverlap="1" wp14:anchorId="647D8EF5" wp14:editId="0907B891">
            <wp:simplePos x="0" y="0"/>
            <wp:positionH relativeFrom="margin">
              <wp:posOffset>28575</wp:posOffset>
            </wp:positionH>
            <wp:positionV relativeFrom="paragraph">
              <wp:posOffset>2244090</wp:posOffset>
            </wp:positionV>
            <wp:extent cx="1773555" cy="1800860"/>
            <wp:effectExtent l="57150" t="0" r="17145" b="104140"/>
            <wp:wrapNone/>
            <wp:docPr id="2129613248" name="Picture 21296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555" cy="18008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1A9F">
        <w:br w:type="page"/>
      </w:r>
    </w:p>
    <w:p w14:paraId="3B532124" w14:textId="64560C80" w:rsidR="00A91A9F" w:rsidRDefault="00A91A9F" w:rsidP="00A91A9F">
      <w:pPr>
        <w:spacing w:after="0"/>
      </w:pPr>
      <w:r>
        <w:rPr>
          <w:rFonts w:asciiTheme="minorHAnsi" w:eastAsiaTheme="minorEastAsia" w:hAnsiTheme="minorHAnsi" w:cstheme="minorBidi"/>
          <w:noProof/>
          <w:sz w:val="22"/>
        </w:rPr>
        <w:lastRenderedPageBreak/>
        <mc:AlternateContent>
          <mc:Choice Requires="wpg">
            <w:drawing>
              <wp:anchor distT="0" distB="0" distL="114300" distR="114300" simplePos="0" relativeHeight="253723648" behindDoc="0" locked="0" layoutInCell="1" allowOverlap="1" wp14:anchorId="4A65BE8C" wp14:editId="25540083">
                <wp:simplePos x="0" y="0"/>
                <wp:positionH relativeFrom="column">
                  <wp:posOffset>314325</wp:posOffset>
                </wp:positionH>
                <wp:positionV relativeFrom="paragraph">
                  <wp:posOffset>-36830</wp:posOffset>
                </wp:positionV>
                <wp:extent cx="5925312" cy="1024128"/>
                <wp:effectExtent l="95250" t="38100" r="37465" b="100330"/>
                <wp:wrapNone/>
                <wp:docPr id="2129613250" name="Group 2129613250"/>
                <wp:cNvGraphicFramePr/>
                <a:graphic xmlns:a="http://schemas.openxmlformats.org/drawingml/2006/main">
                  <a:graphicData uri="http://schemas.microsoft.com/office/word/2010/wordprocessingGroup">
                    <wpg:wgp>
                      <wpg:cNvGrpSpPr/>
                      <wpg:grpSpPr>
                        <a:xfrm>
                          <a:off x="0" y="0"/>
                          <a:ext cx="5925312" cy="1024128"/>
                          <a:chOff x="438150" y="333375"/>
                          <a:chExt cx="5924550" cy="1020445"/>
                        </a:xfrm>
                      </wpg:grpSpPr>
                      <wpg:grpSp>
                        <wpg:cNvPr id="2129613251" name="Group 2129613251"/>
                        <wpg:cNvGrpSpPr/>
                        <wpg:grpSpPr>
                          <a:xfrm>
                            <a:off x="438150" y="333375"/>
                            <a:ext cx="5924550" cy="1020445"/>
                            <a:chOff x="0" y="0"/>
                            <a:chExt cx="6477000" cy="1020445"/>
                          </a:xfrm>
                        </wpg:grpSpPr>
                        <wps:wsp>
                          <wps:cNvPr id="2129613252" name="Rectangle 2129613252"/>
                          <wps:cNvSpPr/>
                          <wps:spPr>
                            <a:xfrm>
                              <a:off x="0" y="0"/>
                              <a:ext cx="6477000" cy="1020445"/>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9613253" name="Group 2129613253"/>
                          <wpg:cNvGrpSpPr/>
                          <wpg:grpSpPr>
                            <a:xfrm>
                              <a:off x="17271" y="0"/>
                              <a:ext cx="6421629" cy="990600"/>
                              <a:chOff x="-2064512" y="-133213"/>
                              <a:chExt cx="6422534" cy="991120"/>
                            </a:xfrm>
                            <a:solidFill>
                              <a:schemeClr val="bg1"/>
                            </a:solidFill>
                            <a:effectLst/>
                          </wpg:grpSpPr>
                          <wps:wsp>
                            <wps:cNvPr id="2129613254" name="Text Box 2"/>
                            <wps:cNvSpPr txBox="1">
                              <a:spLocks noChangeArrowheads="1"/>
                            </wps:cNvSpPr>
                            <wps:spPr bwMode="auto">
                              <a:xfrm>
                                <a:off x="-2064512" y="-133213"/>
                                <a:ext cx="4096512" cy="333550"/>
                              </a:xfrm>
                              <a:prstGeom prst="rect">
                                <a:avLst/>
                              </a:prstGeom>
                              <a:noFill/>
                              <a:ln w="38100">
                                <a:noFill/>
                                <a:miter lim="800000"/>
                                <a:headEnd/>
                                <a:tailEnd/>
                              </a:ln>
                              <a:effectLst/>
                            </wps:spPr>
                            <wps:txbx>
                              <w:txbxContent>
                                <w:p w14:paraId="49436954" w14:textId="46CFCFB3" w:rsidR="006B1454" w:rsidRPr="00A91A9F" w:rsidRDefault="006B1454" w:rsidP="00A91A9F">
                                  <w:pPr>
                                    <w:rPr>
                                      <w:rFonts w:asciiTheme="minorHAnsi" w:hAnsiTheme="minorHAnsi" w:cstheme="minorHAnsi"/>
                                      <w:color w:val="365F91" w:themeColor="accent1" w:themeShade="BF"/>
                                      <w:sz w:val="36"/>
                                      <w:szCs w:val="32"/>
                                    </w:rPr>
                                  </w:pPr>
                                  <w:r w:rsidRPr="00A91A9F">
                                    <w:rPr>
                                      <w:rFonts w:asciiTheme="minorHAnsi" w:hAnsiTheme="minorHAnsi" w:cstheme="minorHAnsi"/>
                                      <w:color w:val="365F91" w:themeColor="accent1" w:themeShade="BF"/>
                                      <w:sz w:val="36"/>
                                      <w:szCs w:val="32"/>
                                    </w:rPr>
                                    <w:t xml:space="preserve">EQUITY &amp; ENGAGEMENT - </w:t>
                                  </w:r>
                                  <w:r>
                                    <w:rPr>
                                      <w:rFonts w:asciiTheme="minorHAnsi" w:hAnsiTheme="minorHAnsi" w:cstheme="minorHAnsi"/>
                                      <w:color w:val="365F91" w:themeColor="accent1" w:themeShade="BF"/>
                                      <w:sz w:val="36"/>
                                      <w:szCs w:val="32"/>
                                    </w:rPr>
                                    <w:t>NUMERACY</w:t>
                                  </w:r>
                                </w:p>
                                <w:p w14:paraId="1BEC48D7" w14:textId="3FA21D1B" w:rsidR="006B1454" w:rsidRPr="00A91A9F" w:rsidRDefault="006B1454" w:rsidP="00A91A9F">
                                  <w:pPr>
                                    <w:spacing w:after="0"/>
                                    <w:rPr>
                                      <w:rFonts w:asciiTheme="minorHAnsi" w:eastAsia="Yu Gothic Light" w:hAnsiTheme="minorHAnsi" w:cstheme="minorHAnsi"/>
                                      <w:color w:val="11709F"/>
                                      <w:sz w:val="44"/>
                                      <w:szCs w:val="32"/>
                                    </w:rPr>
                                  </w:pPr>
                                </w:p>
                              </w:txbxContent>
                            </wps:txbx>
                            <wps:bodyPr rot="0" vert="horz" wrap="square" lIns="91440" tIns="0" rIns="0" bIns="0" anchor="t" anchorCtr="0">
                              <a:noAutofit/>
                            </wps:bodyPr>
                          </wps:wsp>
                          <wps:wsp>
                            <wps:cNvPr id="2129613255" name="Text Box 2129613255"/>
                            <wps:cNvSpPr txBox="1"/>
                            <wps:spPr>
                              <a:xfrm>
                                <a:off x="-2053207" y="286107"/>
                                <a:ext cx="6411229" cy="571800"/>
                              </a:xfrm>
                              <a:prstGeom prst="rect">
                                <a:avLst/>
                              </a:prstGeom>
                              <a:noFill/>
                              <a:ln w="6350">
                                <a:noFill/>
                                <a:bevel/>
                              </a:ln>
                              <a:effectLst/>
                            </wps:spPr>
                            <wps:txbx>
                              <w:txbxContent>
                                <w:sdt>
                                  <w:sdtPr>
                                    <w:rPr>
                                      <w:rFonts w:ascii="Century Gothic" w:hAnsi="Century Gothic"/>
                                      <w:b w:val="0"/>
                                      <w:color w:val="auto"/>
                                      <w:sz w:val="20"/>
                                      <w:szCs w:val="20"/>
                                    </w:rPr>
                                    <w:id w:val="741153038"/>
                                  </w:sdtPr>
                                  <w:sdtEndPr/>
                                  <w:sdtContent>
                                    <w:sdt>
                                      <w:sdtPr>
                                        <w:rPr>
                                          <w:rFonts w:ascii="Century Gothic" w:hAnsi="Century Gothic"/>
                                          <w:b w:val="0"/>
                                          <w:color w:val="auto"/>
                                          <w:sz w:val="10"/>
                                          <w:szCs w:val="20"/>
                                        </w:rPr>
                                        <w:id w:val="215174225"/>
                                      </w:sdtPr>
                                      <w:sdtEndPr/>
                                      <w:sdtContent>
                                        <w:sdt>
                                          <w:sdtPr>
                                            <w:rPr>
                                              <w:rFonts w:ascii="Century Gothic" w:hAnsi="Century Gothic"/>
                                              <w:b w:val="0"/>
                                              <w:color w:val="auto"/>
                                              <w:sz w:val="10"/>
                                              <w:szCs w:val="20"/>
                                            </w:rPr>
                                            <w:id w:val="382143102"/>
                                          </w:sdtPr>
                                          <w:sdtEndPr>
                                            <w:rPr>
                                              <w:rFonts w:ascii="Calibri" w:hAnsi="Calibri"/>
                                              <w:b/>
                                              <w:color w:val="0165A0"/>
                                              <w:sz w:val="30"/>
                                              <w:szCs w:val="30"/>
                                            </w:rPr>
                                          </w:sdtEndPr>
                                          <w:sdtContent>
                                            <w:p w14:paraId="32217FEA" w14:textId="295A48A9" w:rsidR="00B27A13" w:rsidRPr="005F5D82" w:rsidRDefault="00B27A13" w:rsidP="00B27A13">
                                              <w:pPr>
                                                <w:pStyle w:val="SD28H3-MediumBlue"/>
                                              </w:pPr>
                                              <w:r w:rsidRPr="005F5D82">
                                                <w:t xml:space="preserve">At </w:t>
                                              </w:r>
                                              <w:r w:rsidR="00C769EF">
                                                <w:t>Wells-</w:t>
                                              </w:r>
                                              <w:proofErr w:type="spellStart"/>
                                              <w:r w:rsidR="00C769EF">
                                                <w:t>Barkerville</w:t>
                                              </w:r>
                                              <w:proofErr w:type="spellEnd"/>
                                              <w:r w:rsidRPr="005F5D82">
                                                <w:t xml:space="preserve">, our students will demonstrate increased academic growth in numeracy. </w:t>
                                              </w:r>
                                            </w:p>
                                          </w:sdtContent>
                                        </w:sdt>
                                        <w:p w14:paraId="4A34FC64" w14:textId="77777777" w:rsidR="00B27A13" w:rsidRDefault="00C80101" w:rsidP="00B27A13">
                                          <w:pPr>
                                            <w:pStyle w:val="SD28H3-MediumBlue"/>
                                            <w:rPr>
                                              <w:rFonts w:ascii="Century Gothic" w:hAnsi="Century Gothic"/>
                                              <w:color w:val="auto"/>
                                              <w:sz w:val="10"/>
                                              <w:szCs w:val="20"/>
                                            </w:rPr>
                                          </w:pPr>
                                        </w:p>
                                      </w:sdtContent>
                                    </w:sdt>
                                    <w:p w14:paraId="3DC0BA4B" w14:textId="476582EA" w:rsidR="006B1454" w:rsidRPr="00F3390A" w:rsidRDefault="00C80101" w:rsidP="0084774F">
                                      <w:pPr>
                                        <w:pStyle w:val="SD28H3-MediumBlue"/>
                                        <w:rPr>
                                          <w:rFonts w:ascii="Century Gothic" w:hAnsi="Century Gothic"/>
                                          <w:color w:val="auto"/>
                                          <w:sz w:val="20"/>
                                          <w:szCs w:val="20"/>
                                        </w:rPr>
                                      </w:pPr>
                                    </w:p>
                                  </w:sdtContent>
                                </w:sdt>
                                <w:p w14:paraId="3D6FF0DE" w14:textId="77777777" w:rsidR="006B1454" w:rsidRPr="00F3390A" w:rsidRDefault="006B1454" w:rsidP="00A91A9F">
                                  <w:pPr>
                                    <w:rPr>
                                      <w:rFonts w:ascii="Century Gothic" w:hAnsi="Century Gothic"/>
                                      <w:color w:val="11709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29613256" name="Straight Connector 2129613256"/>
                        <wps:cNvCnPr/>
                        <wps:spPr>
                          <a:xfrm>
                            <a:off x="438150" y="695325"/>
                            <a:ext cx="1737360" cy="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65BE8C" id="Group 2129613250" o:spid="_x0000_s1097" style="position:absolute;margin-left:24.75pt;margin-top:-2.9pt;width:466.55pt;height:80.65pt;z-index:253723648;mso-width-relative:margin;mso-height-relative:margin" coordorigin="4381,3333" coordsize="59245,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">
                <v:group id="Group 2129613251" o:spid="_x0000_s1098" style="position:absolute;left:4381;top:3333;width:59246;height:10205" coordsize="6477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">
                  <v:rect id="Rectangle 2129613252" o:spid="_x0000_s1099" style="position:absolute;width:64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" fillcolor="white [3212]" stroked="f" strokeweight="1pt">
                    <v:shadow on="t" color="black" opacity="26214f" origin=".5,-.5" offset="-.74836mm,.74836mm"/>
                  </v:rect>
                  <v:group id="Group 2129613253" o:spid="_x0000_s1100" style="position:absolute;left:172;width:64217;height:9906" coordorigin="-20645,-1332" coordsize="64225,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">
                    <v:shape id="_x0000_s1101" type="#_x0000_t202" style="position:absolute;left:-20645;top:-1332;width:40965;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" filled="f" stroked="f" strokeweight="3pt">
                      <v:textbox inset=",0,0,0">
                        <w:txbxContent>
                          <w:p w14:paraId="49436954" w14:textId="46CFCFB3" w:rsidR="006B1454" w:rsidRPr="00A91A9F" w:rsidRDefault="006B1454" w:rsidP="00A91A9F">
                            <w:pPr>
                              <w:rPr>
                                <w:rFonts w:asciiTheme="minorHAnsi" w:hAnsiTheme="minorHAnsi" w:cstheme="minorHAnsi"/>
                                <w:color w:val="365F91" w:themeColor="accent1" w:themeShade="BF"/>
                                <w:sz w:val="36"/>
                                <w:szCs w:val="32"/>
                              </w:rPr>
                            </w:pPr>
                            <w:r w:rsidRPr="00A91A9F">
                              <w:rPr>
                                <w:rFonts w:asciiTheme="minorHAnsi" w:hAnsiTheme="minorHAnsi" w:cstheme="minorHAnsi"/>
                                <w:color w:val="365F91" w:themeColor="accent1" w:themeShade="BF"/>
                                <w:sz w:val="36"/>
                                <w:szCs w:val="32"/>
                              </w:rPr>
                              <w:t xml:space="preserve">EQUITY &amp; ENGAGEMENT - </w:t>
                            </w:r>
                            <w:r>
                              <w:rPr>
                                <w:rFonts w:asciiTheme="minorHAnsi" w:hAnsiTheme="minorHAnsi" w:cstheme="minorHAnsi"/>
                                <w:color w:val="365F91" w:themeColor="accent1" w:themeShade="BF"/>
                                <w:sz w:val="36"/>
                                <w:szCs w:val="32"/>
                              </w:rPr>
                              <w:t>NUMERACY</w:t>
                            </w:r>
                          </w:p>
                          <w:p w14:paraId="1BEC48D7" w14:textId="3FA21D1B" w:rsidR="006B1454" w:rsidRPr="00A91A9F" w:rsidRDefault="006B1454" w:rsidP="00A91A9F">
                            <w:pPr>
                              <w:spacing w:after="0"/>
                              <w:rPr>
                                <w:rFonts w:asciiTheme="minorHAnsi" w:eastAsia="Yu Gothic Light" w:hAnsiTheme="minorHAnsi" w:cstheme="minorHAnsi"/>
                                <w:color w:val="11709F"/>
                                <w:sz w:val="44"/>
                                <w:szCs w:val="32"/>
                              </w:rPr>
                            </w:pPr>
                          </w:p>
                        </w:txbxContent>
                      </v:textbox>
                    </v:shape>
                    <v:shape id="Text Box 2129613255" o:spid="_x0000_s1102" type="#_x0000_t202" style="position:absolute;left:-20532;top:2861;width:64112;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741153038"/>
                            </w:sdtPr>
                            <w:sdtEndPr/>
                            <w:sdtContent>
                              <w:sdt>
                                <w:sdtPr>
                                  <w:rPr>
                                    <w:rFonts w:ascii="Century Gothic" w:hAnsi="Century Gothic"/>
                                    <w:b w:val="0"/>
                                    <w:color w:val="auto"/>
                                    <w:sz w:val="10"/>
                                    <w:szCs w:val="20"/>
                                  </w:rPr>
                                  <w:id w:val="215174225"/>
                                </w:sdtPr>
                                <w:sdtEndPr/>
                                <w:sdtContent>
                                  <w:sdt>
                                    <w:sdtPr>
                                      <w:rPr>
                                        <w:rFonts w:ascii="Century Gothic" w:hAnsi="Century Gothic"/>
                                        <w:b w:val="0"/>
                                        <w:color w:val="auto"/>
                                        <w:sz w:val="10"/>
                                        <w:szCs w:val="20"/>
                                      </w:rPr>
                                      <w:id w:val="382143102"/>
                                    </w:sdtPr>
                                    <w:sdtEndPr>
                                      <w:rPr>
                                        <w:rFonts w:ascii="Calibri" w:hAnsi="Calibri"/>
                                        <w:b/>
                                        <w:color w:val="0165A0"/>
                                        <w:sz w:val="30"/>
                                        <w:szCs w:val="30"/>
                                      </w:rPr>
                                    </w:sdtEndPr>
                                    <w:sdtContent>
                                      <w:p w14:paraId="32217FEA" w14:textId="295A48A9" w:rsidR="00B27A13" w:rsidRPr="005F5D82" w:rsidRDefault="00B27A13" w:rsidP="00B27A13">
                                        <w:pPr>
                                          <w:pStyle w:val="SD28H3-MediumBlue"/>
                                        </w:pPr>
                                        <w:r w:rsidRPr="005F5D82">
                                          <w:t xml:space="preserve">At </w:t>
                                        </w:r>
                                        <w:r w:rsidR="00C769EF">
                                          <w:t>Wells-</w:t>
                                        </w:r>
                                        <w:proofErr w:type="spellStart"/>
                                        <w:r w:rsidR="00C769EF">
                                          <w:t>Barkerville</w:t>
                                        </w:r>
                                        <w:proofErr w:type="spellEnd"/>
                                        <w:r w:rsidRPr="005F5D82">
                                          <w:t xml:space="preserve">, our students will demonstrate increased academic growth in numeracy. </w:t>
                                        </w:r>
                                      </w:p>
                                    </w:sdtContent>
                                  </w:sdt>
                                  <w:p w14:paraId="4A34FC64" w14:textId="77777777" w:rsidR="00B27A13" w:rsidRDefault="00C80101" w:rsidP="00B27A13">
                                    <w:pPr>
                                      <w:pStyle w:val="SD28H3-MediumBlue"/>
                                      <w:rPr>
                                        <w:rFonts w:ascii="Century Gothic" w:hAnsi="Century Gothic"/>
                                        <w:color w:val="auto"/>
                                        <w:sz w:val="10"/>
                                        <w:szCs w:val="20"/>
                                      </w:rPr>
                                    </w:pPr>
                                  </w:p>
                                </w:sdtContent>
                              </w:sdt>
                              <w:p w14:paraId="3DC0BA4B" w14:textId="476582EA" w:rsidR="006B1454" w:rsidRPr="00F3390A" w:rsidRDefault="00C80101" w:rsidP="0084774F">
                                <w:pPr>
                                  <w:pStyle w:val="SD28H3-MediumBlue"/>
                                  <w:rPr>
                                    <w:rFonts w:ascii="Century Gothic" w:hAnsi="Century Gothic"/>
                                    <w:color w:val="auto"/>
                                    <w:sz w:val="20"/>
                                    <w:szCs w:val="20"/>
                                  </w:rPr>
                                </w:pPr>
                              </w:p>
                            </w:sdtContent>
                          </w:sdt>
                          <w:p w14:paraId="3D6FF0DE" w14:textId="77777777" w:rsidR="006B1454" w:rsidRPr="00F3390A" w:rsidRDefault="006B1454" w:rsidP="00A91A9F">
                            <w:pPr>
                              <w:rPr>
                                <w:rFonts w:ascii="Century Gothic" w:hAnsi="Century Gothic"/>
                                <w:color w:val="11709F"/>
                                <w:szCs w:val="20"/>
                              </w:rPr>
                            </w:pPr>
                          </w:p>
                        </w:txbxContent>
                      </v:textbox>
                    </v:shape>
                  </v:group>
                </v:group>
                <v:line id="Straight Connector 2129613256" o:spid="_x0000_s1103" style="position:absolute;visibility:visible;mso-wrap-style:square" from="4381,6953" to="2175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" strokecolor="#11709f" strokeweight="4.5pt">
                  <v:stroke joinstyle="miter"/>
                </v:line>
              </v:group>
            </w:pict>
          </mc:Fallback>
        </mc:AlternateContent>
      </w:r>
      <w:r>
        <w:rPr>
          <w:rFonts w:asciiTheme="minorHAnsi" w:eastAsiaTheme="minorEastAsia" w:hAnsiTheme="minorHAnsi" w:cstheme="minorBidi"/>
          <w:noProof/>
          <w:sz w:val="22"/>
        </w:rPr>
        <mc:AlternateContent>
          <mc:Choice Requires="wps">
            <w:drawing>
              <wp:anchor distT="0" distB="0" distL="114300" distR="114300" simplePos="0" relativeHeight="253720576" behindDoc="0" locked="0" layoutInCell="1" allowOverlap="1" wp14:anchorId="450EF6D4" wp14:editId="19B5A45A">
                <wp:simplePos x="0" y="0"/>
                <wp:positionH relativeFrom="column">
                  <wp:posOffset>-333375</wp:posOffset>
                </wp:positionH>
                <wp:positionV relativeFrom="paragraph">
                  <wp:posOffset>-716280</wp:posOffset>
                </wp:positionV>
                <wp:extent cx="2009775" cy="2076450"/>
                <wp:effectExtent l="0" t="0" r="123825" b="0"/>
                <wp:wrapNone/>
                <wp:docPr id="2129613257" name="Rectangle 2129613257"/>
                <wp:cNvGraphicFramePr/>
                <a:graphic xmlns:a="http://schemas.openxmlformats.org/drawingml/2006/main">
                  <a:graphicData uri="http://schemas.microsoft.com/office/word/2010/wordprocessingShape">
                    <wps:wsp>
                      <wps:cNvSpPr/>
                      <wps:spPr>
                        <a:xfrm rot="815380">
                          <a:off x="0" y="0"/>
                          <a:ext cx="2009775" cy="2076450"/>
                        </a:xfrm>
                        <a:prstGeom prst="rect">
                          <a:avLst/>
                        </a:prstGeom>
                        <a:blipFill dpi="0" rotWithShape="1">
                          <a:blip r:embed="rId24">
                            <a:alphaModFix amt="10000"/>
                            <a:biLevel thresh="25000"/>
                          </a:blip>
                          <a:srcRect/>
                          <a:stretch>
                            <a:fillRect l="-101198" t="-3383" r="-8" b="2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D127" id="Rectangle 2129613257" o:spid="_x0000_s1026" style="position:absolute;margin-left:-26.25pt;margin-top:-56.4pt;width:158.25pt;height:163.5pt;rotation:890612fd;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" stroked="f" strokeweight="1pt">
                <v:fill r:id="rId25" o:title="" opacity="6554f" recolor="t" rotate="t" type="frame"/>
                <v:imagedata grayscale="t" bilevel="t"/>
              </v:rect>
            </w:pict>
          </mc:Fallback>
        </mc:AlternateContent>
      </w:r>
      <w:r>
        <w:rPr>
          <w:rFonts w:eastAsia="Times New Roman" w:cs="Times New Roman"/>
          <w:b/>
          <w:noProof/>
          <w:sz w:val="22"/>
        </w:rPr>
        <mc:AlternateContent>
          <mc:Choice Requires="wps">
            <w:drawing>
              <wp:anchor distT="0" distB="0" distL="114300" distR="114300" simplePos="0" relativeHeight="253701120" behindDoc="1" locked="0" layoutInCell="1" allowOverlap="1" wp14:anchorId="68C108E4" wp14:editId="534B7F84">
                <wp:simplePos x="0" y="0"/>
                <wp:positionH relativeFrom="margin">
                  <wp:posOffset>-676275</wp:posOffset>
                </wp:positionH>
                <wp:positionV relativeFrom="paragraph">
                  <wp:posOffset>-1070932</wp:posOffset>
                </wp:positionV>
                <wp:extent cx="7747000" cy="10045700"/>
                <wp:effectExtent l="171450" t="171450" r="177800" b="165100"/>
                <wp:wrapNone/>
                <wp:docPr id="2129613258" name="Rectangle 2129613258"/>
                <wp:cNvGraphicFramePr/>
                <a:graphic xmlns:a="http://schemas.openxmlformats.org/drawingml/2006/main">
                  <a:graphicData uri="http://schemas.microsoft.com/office/word/2010/wordprocessingShape">
                    <wps:wsp>
                      <wps:cNvSpPr/>
                      <wps:spPr>
                        <a:xfrm>
                          <a:off x="0" y="0"/>
                          <a:ext cx="7747000" cy="10045700"/>
                        </a:xfrm>
                        <a:prstGeom prst="rect">
                          <a:avLst/>
                        </a:prstGeom>
                        <a:noFill/>
                        <a:ln w="3492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B022" id="Rectangle 2129613258" o:spid="_x0000_s1026" style="position:absolute;margin-left:-53.25pt;margin-top:-84.35pt;width:610pt;height:791pt;z-index:-2496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" filled="f" strokecolor="white [3212]" strokeweight="27.5pt">
                <w10:wrap anchorx="margin"/>
              </v:rect>
            </w:pict>
          </mc:Fallback>
        </mc:AlternateContent>
      </w:r>
    </w:p>
    <w:p w14:paraId="7F2B25CF" w14:textId="0D17C7BB" w:rsidR="00A91A9F" w:rsidRDefault="00A91A9F" w:rsidP="00A91A9F">
      <w:pPr>
        <w:pStyle w:val="SD28BodyFont-paraspaceafter"/>
      </w:pPr>
    </w:p>
    <w:p w14:paraId="35567E32" w14:textId="77777777" w:rsidR="00A91A9F" w:rsidRPr="00B759BC" w:rsidRDefault="00A91A9F" w:rsidP="00A91A9F"/>
    <w:p w14:paraId="523411B7" w14:textId="77777777" w:rsidR="00A91A9F" w:rsidRPr="00B759BC" w:rsidRDefault="00A91A9F" w:rsidP="00A91A9F"/>
    <w:p w14:paraId="3298733F" w14:textId="101BE751" w:rsidR="00A91A9F" w:rsidRPr="00B759BC" w:rsidRDefault="00A91A9F" w:rsidP="00A91A9F">
      <w:r>
        <w:rPr>
          <w:noProof/>
        </w:rPr>
        <mc:AlternateContent>
          <mc:Choice Requires="wpg">
            <w:drawing>
              <wp:anchor distT="0" distB="0" distL="114300" distR="114300" simplePos="0" relativeHeight="251664896" behindDoc="0" locked="0" layoutInCell="1" allowOverlap="1" wp14:anchorId="34749DD0" wp14:editId="06D9872D">
                <wp:simplePos x="0" y="0"/>
                <wp:positionH relativeFrom="column">
                  <wp:posOffset>2190750</wp:posOffset>
                </wp:positionH>
                <wp:positionV relativeFrom="paragraph">
                  <wp:posOffset>234950</wp:posOffset>
                </wp:positionV>
                <wp:extent cx="4362450" cy="2838450"/>
                <wp:effectExtent l="76200" t="38100" r="38100" b="95250"/>
                <wp:wrapNone/>
                <wp:docPr id="2129613259" name="Group 2129613259"/>
                <wp:cNvGraphicFramePr/>
                <a:graphic xmlns:a="http://schemas.openxmlformats.org/drawingml/2006/main">
                  <a:graphicData uri="http://schemas.microsoft.com/office/word/2010/wordprocessingGroup">
                    <wpg:wgp>
                      <wpg:cNvGrpSpPr/>
                      <wpg:grpSpPr>
                        <a:xfrm>
                          <a:off x="0" y="0"/>
                          <a:ext cx="4362450" cy="2838450"/>
                          <a:chOff x="-9525" y="-52348"/>
                          <a:chExt cx="4362450" cy="2269950"/>
                        </a:xfrm>
                      </wpg:grpSpPr>
                      <wpg:grpSp>
                        <wpg:cNvPr id="2129613260" name="Group 2129613260"/>
                        <wpg:cNvGrpSpPr/>
                        <wpg:grpSpPr>
                          <a:xfrm>
                            <a:off x="0" y="-52348"/>
                            <a:ext cx="4352925" cy="2269950"/>
                            <a:chOff x="0" y="-8271"/>
                            <a:chExt cx="4621842" cy="2423794"/>
                          </a:xfrm>
                        </wpg:grpSpPr>
                        <wps:wsp>
                          <wps:cNvPr id="2129613261" name="Rectangle 2129613261"/>
                          <wps:cNvSpPr/>
                          <wps:spPr>
                            <a:xfrm>
                              <a:off x="13647" y="-8271"/>
                              <a:ext cx="4608195" cy="242379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613262" name="Text Box 2129613262"/>
                          <wps:cNvSpPr txBox="1"/>
                          <wps:spPr>
                            <a:xfrm>
                              <a:off x="57142" y="439382"/>
                              <a:ext cx="4514854" cy="1797203"/>
                            </a:xfrm>
                            <a:prstGeom prst="rect">
                              <a:avLst/>
                            </a:prstGeom>
                            <a:noFill/>
                            <a:ln w="6350">
                              <a:noFill/>
                              <a:bevel/>
                            </a:ln>
                            <a:effectLst/>
                          </wps:spPr>
                          <wps:txbx>
                            <w:txbxContent>
                              <w:sdt>
                                <w:sdtPr>
                                  <w:rPr>
                                    <w:rFonts w:ascii="Century Gothic" w:hAnsi="Century Gothic"/>
                                    <w:b w:val="0"/>
                                    <w:color w:val="auto"/>
                                    <w:sz w:val="24"/>
                                    <w:szCs w:val="20"/>
                                  </w:rPr>
                                  <w:id w:val="-461887034"/>
                                </w:sdtPr>
                                <w:sdtEndPr/>
                                <w:sdtContent>
                                  <w:p w14:paraId="009407B7"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Use comprehensive and consistent numeracy assessment practices to guide planning and deepen understanding </w:t>
                                    </w:r>
                                  </w:p>
                                  <w:p w14:paraId="49F89E71"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Number talks, </w:t>
                                    </w:r>
                                    <w:proofErr w:type="spellStart"/>
                                    <w:r w:rsidRPr="00B27A13">
                                      <w:rPr>
                                        <w:rFonts w:ascii="Century Gothic" w:hAnsi="Century Gothic"/>
                                        <w:b w:val="0"/>
                                        <w:color w:val="auto"/>
                                        <w:sz w:val="24"/>
                                        <w:szCs w:val="20"/>
                                      </w:rPr>
                                      <w:t>Esti</w:t>
                                    </w:r>
                                    <w:proofErr w:type="spellEnd"/>
                                    <w:r w:rsidRPr="00B27A13">
                                      <w:rPr>
                                        <w:rFonts w:ascii="Century Gothic" w:hAnsi="Century Gothic"/>
                                        <w:b w:val="0"/>
                                        <w:color w:val="auto"/>
                                        <w:sz w:val="24"/>
                                        <w:szCs w:val="20"/>
                                      </w:rPr>
                                      <w:t xml:space="preserve">-Mysteries, </w:t>
                                    </w:r>
                                    <w:proofErr w:type="spellStart"/>
                                    <w:r w:rsidRPr="00B27A13">
                                      <w:rPr>
                                        <w:rFonts w:ascii="Century Gothic" w:hAnsi="Century Gothic"/>
                                        <w:b w:val="0"/>
                                        <w:color w:val="auto"/>
                                        <w:sz w:val="24"/>
                                        <w:szCs w:val="20"/>
                                      </w:rPr>
                                      <w:t>Esti</w:t>
                                    </w:r>
                                    <w:proofErr w:type="spellEnd"/>
                                    <w:r w:rsidRPr="00B27A13">
                                      <w:rPr>
                                        <w:rFonts w:ascii="Century Gothic" w:hAnsi="Century Gothic"/>
                                        <w:b w:val="0"/>
                                        <w:color w:val="auto"/>
                                        <w:sz w:val="24"/>
                                        <w:szCs w:val="20"/>
                                      </w:rPr>
                                      <w:t>-Clipboards</w:t>
                                    </w:r>
                                  </w:p>
                                  <w:p w14:paraId="61E34046"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Rich Math routines </w:t>
                                    </w:r>
                                  </w:p>
                                  <w:p w14:paraId="66259FF5"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Math games and </w:t>
                                    </w:r>
                                    <w:proofErr w:type="spellStart"/>
                                    <w:r w:rsidRPr="00B27A13">
                                      <w:rPr>
                                        <w:rFonts w:ascii="Century Gothic" w:hAnsi="Century Gothic"/>
                                        <w:b w:val="0"/>
                                        <w:color w:val="auto"/>
                                        <w:sz w:val="24"/>
                                        <w:szCs w:val="20"/>
                                      </w:rPr>
                                      <w:t>centres</w:t>
                                    </w:r>
                                    <w:proofErr w:type="spellEnd"/>
                                  </w:p>
                                  <w:p w14:paraId="4C7674BC"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Hundred Day</w:t>
                                    </w:r>
                                  </w:p>
                                  <w:p w14:paraId="38CFBFAF" w14:textId="406040EB" w:rsidR="00BF4136"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Guided Math</w:t>
                                    </w:r>
                                  </w:p>
                                  <w:p w14:paraId="47A75854" w14:textId="390A41D7" w:rsidR="00BF4136" w:rsidRDefault="00BF4136" w:rsidP="00B27A13">
                                    <w:pPr>
                                      <w:pStyle w:val="SD28H3-MediumBlue"/>
                                      <w:spacing w:after="0"/>
                                      <w:rPr>
                                        <w:rFonts w:ascii="Century Gothic" w:hAnsi="Century Gothic"/>
                                        <w:b w:val="0"/>
                                        <w:color w:val="auto"/>
                                        <w:sz w:val="24"/>
                                        <w:szCs w:val="20"/>
                                      </w:rPr>
                                    </w:pPr>
                                    <w:r>
                                      <w:rPr>
                                        <w:rFonts w:ascii="Century Gothic" w:hAnsi="Century Gothic"/>
                                        <w:b w:val="0"/>
                                        <w:color w:val="auto"/>
                                        <w:sz w:val="24"/>
                                        <w:szCs w:val="20"/>
                                      </w:rPr>
                                      <w:t>IXL</w:t>
                                    </w:r>
                                  </w:p>
                                  <w:p w14:paraId="598CA01C" w14:textId="29ECA08F" w:rsidR="00BF4136" w:rsidRDefault="00BF4136" w:rsidP="00B27A13">
                                    <w:pPr>
                                      <w:pStyle w:val="SD28H3-MediumBlue"/>
                                      <w:spacing w:after="0"/>
                                      <w:rPr>
                                        <w:rFonts w:ascii="Century Gothic" w:hAnsi="Century Gothic"/>
                                        <w:b w:val="0"/>
                                        <w:color w:val="auto"/>
                                        <w:sz w:val="24"/>
                                        <w:szCs w:val="20"/>
                                      </w:rPr>
                                    </w:pPr>
                                    <w:r>
                                      <w:rPr>
                                        <w:rFonts w:ascii="Century Gothic" w:hAnsi="Century Gothic"/>
                                        <w:b w:val="0"/>
                                        <w:color w:val="auto"/>
                                        <w:sz w:val="24"/>
                                        <w:szCs w:val="20"/>
                                      </w:rPr>
                                      <w:t>Counting Collections</w:t>
                                    </w:r>
                                  </w:p>
                                  <w:p w14:paraId="7539CB9A" w14:textId="6A0ABBB3" w:rsidR="006B1454" w:rsidRPr="00B27A13" w:rsidRDefault="00C80101" w:rsidP="00B27A13">
                                    <w:pPr>
                                      <w:pStyle w:val="SD28H3-MediumBlue"/>
                                      <w:spacing w:after="0"/>
                                      <w:rPr>
                                        <w:rFonts w:ascii="Century Gothic" w:hAnsi="Century Gothic"/>
                                        <w:color w:val="auto"/>
                                        <w:sz w:val="24"/>
                                        <w:szCs w:val="20"/>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9613263" name="Text Box 2"/>
                          <wps:cNvSpPr txBox="1">
                            <a:spLocks noChangeArrowheads="1"/>
                          </wps:cNvSpPr>
                          <wps:spPr bwMode="auto">
                            <a:xfrm>
                              <a:off x="0" y="47625"/>
                              <a:ext cx="2560222" cy="318770"/>
                            </a:xfrm>
                            <a:prstGeom prst="rect">
                              <a:avLst/>
                            </a:prstGeom>
                            <a:noFill/>
                            <a:ln w="9525">
                              <a:noFill/>
                              <a:miter lim="800000"/>
                              <a:headEnd/>
                              <a:tailEnd/>
                            </a:ln>
                          </wps:spPr>
                          <wps:txbx>
                            <w:txbxContent>
                              <w:p w14:paraId="2A14F5BD"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wps:txbx>
                          <wps:bodyPr rot="0" vert="horz" wrap="square" lIns="91440" tIns="45720" rIns="91440" bIns="45720" anchor="t" anchorCtr="0">
                            <a:noAutofit/>
                          </wps:bodyPr>
                        </wps:wsp>
                      </wpg:grpSp>
                      <wps:wsp>
                        <wps:cNvPr id="2129613264" name="Straight Connector 2129613264"/>
                        <wps:cNvCnPr/>
                        <wps:spPr>
                          <a:xfrm>
                            <a:off x="-9525" y="343763"/>
                            <a:ext cx="146304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749DD0" id="Group 2129613259" o:spid="_x0000_s1104" style="position:absolute;margin-left:172.5pt;margin-top:18.5pt;width:343.5pt;height:223.5pt;z-index:251664896;mso-width-relative:margin;mso-height-relative:margin" coordorigin="-95,-523" coordsize="43624,2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">
                <v:group id="Group 2129613260" o:spid="_x0000_s1105" style="position:absolute;top:-523;width:43529;height:22699" coordorigin=",-82" coordsize="46218,2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">
                  <v:rect id="Rectangle 2129613261" o:spid="_x0000_s1106" style="position:absolute;left:136;top:-82;width:46082;height:2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" fillcolor="white [3212]" stroked="f" strokeweight="1pt">
                    <v:shadow on="t" color="black" opacity="26214f" origin=".5,-.5" offset="-.74836mm,.74836mm"/>
                  </v:rect>
                  <v:shape id="Text Box 2129613262" o:spid="_x0000_s1107" type="#_x0000_t202" style="position:absolute;left:571;top:4393;width:45148;height:1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" filled="f" stroked="f" strokeweight=".5pt">
                    <v:stroke joinstyle="bevel"/>
                    <v:textbox>
                      <w:txbxContent>
                        <w:sdt>
                          <w:sdtPr>
                            <w:rPr>
                              <w:rFonts w:ascii="Century Gothic" w:hAnsi="Century Gothic"/>
                              <w:b w:val="0"/>
                              <w:color w:val="auto"/>
                              <w:sz w:val="24"/>
                              <w:szCs w:val="20"/>
                            </w:rPr>
                            <w:id w:val="-461887034"/>
                          </w:sdtPr>
                          <w:sdtEndPr/>
                          <w:sdtContent>
                            <w:p w14:paraId="009407B7"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Use comprehensive and consistent numeracy assessment practices to guide planning and deepen understanding </w:t>
                              </w:r>
                            </w:p>
                            <w:p w14:paraId="49F89E71"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Number talks, </w:t>
                              </w:r>
                              <w:proofErr w:type="spellStart"/>
                              <w:r w:rsidRPr="00B27A13">
                                <w:rPr>
                                  <w:rFonts w:ascii="Century Gothic" w:hAnsi="Century Gothic"/>
                                  <w:b w:val="0"/>
                                  <w:color w:val="auto"/>
                                  <w:sz w:val="24"/>
                                  <w:szCs w:val="20"/>
                                </w:rPr>
                                <w:t>Esti</w:t>
                              </w:r>
                              <w:proofErr w:type="spellEnd"/>
                              <w:r w:rsidRPr="00B27A13">
                                <w:rPr>
                                  <w:rFonts w:ascii="Century Gothic" w:hAnsi="Century Gothic"/>
                                  <w:b w:val="0"/>
                                  <w:color w:val="auto"/>
                                  <w:sz w:val="24"/>
                                  <w:szCs w:val="20"/>
                                </w:rPr>
                                <w:t xml:space="preserve">-Mysteries, </w:t>
                              </w:r>
                              <w:proofErr w:type="spellStart"/>
                              <w:r w:rsidRPr="00B27A13">
                                <w:rPr>
                                  <w:rFonts w:ascii="Century Gothic" w:hAnsi="Century Gothic"/>
                                  <w:b w:val="0"/>
                                  <w:color w:val="auto"/>
                                  <w:sz w:val="24"/>
                                  <w:szCs w:val="20"/>
                                </w:rPr>
                                <w:t>Esti</w:t>
                              </w:r>
                              <w:proofErr w:type="spellEnd"/>
                              <w:r w:rsidRPr="00B27A13">
                                <w:rPr>
                                  <w:rFonts w:ascii="Century Gothic" w:hAnsi="Century Gothic"/>
                                  <w:b w:val="0"/>
                                  <w:color w:val="auto"/>
                                  <w:sz w:val="24"/>
                                  <w:szCs w:val="20"/>
                                </w:rPr>
                                <w:t>-Clipboards</w:t>
                              </w:r>
                            </w:p>
                            <w:p w14:paraId="61E34046"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Rich Math routines </w:t>
                              </w:r>
                            </w:p>
                            <w:p w14:paraId="66259FF5"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 xml:space="preserve">Math games and </w:t>
                              </w:r>
                              <w:proofErr w:type="spellStart"/>
                              <w:r w:rsidRPr="00B27A13">
                                <w:rPr>
                                  <w:rFonts w:ascii="Century Gothic" w:hAnsi="Century Gothic"/>
                                  <w:b w:val="0"/>
                                  <w:color w:val="auto"/>
                                  <w:sz w:val="24"/>
                                  <w:szCs w:val="20"/>
                                </w:rPr>
                                <w:t>centres</w:t>
                              </w:r>
                              <w:proofErr w:type="spellEnd"/>
                            </w:p>
                            <w:p w14:paraId="4C7674BC" w14:textId="77777777" w:rsidR="00B27A13" w:rsidRPr="00B27A13"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Hundred Day</w:t>
                              </w:r>
                            </w:p>
                            <w:p w14:paraId="38CFBFAF" w14:textId="406040EB" w:rsidR="00BF4136" w:rsidRDefault="00B27A13" w:rsidP="00B27A13">
                              <w:pPr>
                                <w:pStyle w:val="SD28H3-MediumBlue"/>
                                <w:spacing w:after="0"/>
                                <w:rPr>
                                  <w:rFonts w:ascii="Century Gothic" w:hAnsi="Century Gothic"/>
                                  <w:b w:val="0"/>
                                  <w:color w:val="auto"/>
                                  <w:sz w:val="24"/>
                                  <w:szCs w:val="20"/>
                                </w:rPr>
                              </w:pPr>
                              <w:r w:rsidRPr="00B27A13">
                                <w:rPr>
                                  <w:rFonts w:ascii="Century Gothic" w:hAnsi="Century Gothic"/>
                                  <w:b w:val="0"/>
                                  <w:color w:val="auto"/>
                                  <w:sz w:val="24"/>
                                  <w:szCs w:val="20"/>
                                </w:rPr>
                                <w:t>Guided Math</w:t>
                              </w:r>
                            </w:p>
                            <w:p w14:paraId="47A75854" w14:textId="390A41D7" w:rsidR="00BF4136" w:rsidRDefault="00BF4136" w:rsidP="00B27A13">
                              <w:pPr>
                                <w:pStyle w:val="SD28H3-MediumBlue"/>
                                <w:spacing w:after="0"/>
                                <w:rPr>
                                  <w:rFonts w:ascii="Century Gothic" w:hAnsi="Century Gothic"/>
                                  <w:b w:val="0"/>
                                  <w:color w:val="auto"/>
                                  <w:sz w:val="24"/>
                                  <w:szCs w:val="20"/>
                                </w:rPr>
                              </w:pPr>
                              <w:r>
                                <w:rPr>
                                  <w:rFonts w:ascii="Century Gothic" w:hAnsi="Century Gothic"/>
                                  <w:b w:val="0"/>
                                  <w:color w:val="auto"/>
                                  <w:sz w:val="24"/>
                                  <w:szCs w:val="20"/>
                                </w:rPr>
                                <w:t>IXL</w:t>
                              </w:r>
                            </w:p>
                            <w:p w14:paraId="598CA01C" w14:textId="29ECA08F" w:rsidR="00BF4136" w:rsidRDefault="00BF4136" w:rsidP="00B27A13">
                              <w:pPr>
                                <w:pStyle w:val="SD28H3-MediumBlue"/>
                                <w:spacing w:after="0"/>
                                <w:rPr>
                                  <w:rFonts w:ascii="Century Gothic" w:hAnsi="Century Gothic"/>
                                  <w:b w:val="0"/>
                                  <w:color w:val="auto"/>
                                  <w:sz w:val="24"/>
                                  <w:szCs w:val="20"/>
                                </w:rPr>
                              </w:pPr>
                              <w:r>
                                <w:rPr>
                                  <w:rFonts w:ascii="Century Gothic" w:hAnsi="Century Gothic"/>
                                  <w:b w:val="0"/>
                                  <w:color w:val="auto"/>
                                  <w:sz w:val="24"/>
                                  <w:szCs w:val="20"/>
                                </w:rPr>
                                <w:t>Counting Collections</w:t>
                              </w:r>
                            </w:p>
                            <w:p w14:paraId="7539CB9A" w14:textId="6A0ABBB3" w:rsidR="006B1454" w:rsidRPr="00B27A13" w:rsidRDefault="00C80101" w:rsidP="00B27A13">
                              <w:pPr>
                                <w:pStyle w:val="SD28H3-MediumBlue"/>
                                <w:spacing w:after="0"/>
                                <w:rPr>
                                  <w:rFonts w:ascii="Century Gothic" w:hAnsi="Century Gothic"/>
                                  <w:color w:val="auto"/>
                                  <w:sz w:val="24"/>
                                  <w:szCs w:val="20"/>
                                </w:rPr>
                              </w:pPr>
                            </w:p>
                          </w:sdtContent>
                        </w:sdt>
                      </w:txbxContent>
                    </v:textbox>
                  </v:shape>
                  <v:shape id="_x0000_s1108" type="#_x0000_t202" style="position:absolute;top:476;width:2560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" filled="f" stroked="f">
                    <v:textbox>
                      <w:txbxContent>
                        <w:p w14:paraId="2A14F5BD"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v:textbox>
                  </v:shape>
                </v:group>
                <v:line id="Straight Connector 2129613264" o:spid="_x0000_s1109" style="position:absolute;visibility:visible;mso-wrap-style:square" from="-95,3437" to="14535,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" strokecolor="#11709f" strokeweight="4.5pt">
                  <v:stroke joinstyle="miter"/>
                </v:line>
              </v:group>
            </w:pict>
          </mc:Fallback>
        </mc:AlternateContent>
      </w:r>
    </w:p>
    <w:p w14:paraId="1D8A0298" w14:textId="2636670B" w:rsidR="00A91A9F" w:rsidRDefault="00A91A9F" w:rsidP="00A91A9F">
      <w:r>
        <w:rPr>
          <w:noProof/>
        </w:rPr>
        <mc:AlternateContent>
          <mc:Choice Requires="wpg">
            <w:drawing>
              <wp:anchor distT="0" distB="0" distL="114300" distR="114300" simplePos="0" relativeHeight="253724672" behindDoc="0" locked="0" layoutInCell="1" allowOverlap="1" wp14:anchorId="6E16AE2A" wp14:editId="4AAE0EA5">
                <wp:simplePos x="0" y="0"/>
                <wp:positionH relativeFrom="margin">
                  <wp:posOffset>9525</wp:posOffset>
                </wp:positionH>
                <wp:positionV relativeFrom="paragraph">
                  <wp:posOffset>173990</wp:posOffset>
                </wp:positionV>
                <wp:extent cx="1773936" cy="5157216"/>
                <wp:effectExtent l="76200" t="19050" r="36195" b="100965"/>
                <wp:wrapNone/>
                <wp:docPr id="2129613265" name="Group 2129613265"/>
                <wp:cNvGraphicFramePr/>
                <a:graphic xmlns:a="http://schemas.openxmlformats.org/drawingml/2006/main">
                  <a:graphicData uri="http://schemas.microsoft.com/office/word/2010/wordprocessingGroup">
                    <wpg:wgp>
                      <wpg:cNvGrpSpPr/>
                      <wpg:grpSpPr>
                        <a:xfrm>
                          <a:off x="0" y="0"/>
                          <a:ext cx="1773936" cy="5157216"/>
                          <a:chOff x="0" y="-19050"/>
                          <a:chExt cx="1776095" cy="5334000"/>
                        </a:xfrm>
                      </wpg:grpSpPr>
                      <wps:wsp>
                        <wps:cNvPr id="2129613266" name="Rectangle 2129613266"/>
                        <wps:cNvSpPr/>
                        <wps:spPr>
                          <a:xfrm>
                            <a:off x="19050" y="0"/>
                            <a:ext cx="1757045" cy="531495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613267" name="Straight Connector 2129613267"/>
                        <wps:cNvCnPr/>
                        <wps:spPr>
                          <a:xfrm>
                            <a:off x="0" y="323850"/>
                            <a:ext cx="91440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2129613268" name="Text Box 7"/>
                        <wps:cNvSpPr txBox="1"/>
                        <wps:spPr>
                          <a:xfrm>
                            <a:off x="19050" y="-19050"/>
                            <a:ext cx="1316539" cy="342900"/>
                          </a:xfrm>
                          <a:prstGeom prst="rect">
                            <a:avLst/>
                          </a:prstGeom>
                          <a:noFill/>
                          <a:ln w="6350">
                            <a:noFill/>
                          </a:ln>
                        </wps:spPr>
                        <wps:txbx>
                          <w:txbxContent>
                            <w:p w14:paraId="626B6AC2"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9613269" name="Text Box 6"/>
                        <wps:cNvSpPr txBox="1"/>
                        <wps:spPr>
                          <a:xfrm>
                            <a:off x="57150" y="419100"/>
                            <a:ext cx="1670050" cy="4838700"/>
                          </a:xfrm>
                          <a:prstGeom prst="rect">
                            <a:avLst/>
                          </a:prstGeom>
                          <a:noFill/>
                          <a:ln w="6350">
                            <a:noFill/>
                            <a:bevel/>
                          </a:ln>
                          <a:effectLst/>
                        </wps:spPr>
                        <wps:txbx>
                          <w:txbxContent>
                            <w:sdt>
                              <w:sdtPr>
                                <w:rPr>
                                  <w:rFonts w:ascii="Century Gothic" w:hAnsi="Century Gothic"/>
                                  <w:b w:val="0"/>
                                  <w:color w:val="auto"/>
                                  <w:sz w:val="20"/>
                                  <w:szCs w:val="20"/>
                                </w:rPr>
                                <w:id w:val="305126620"/>
                              </w:sdtPr>
                              <w:sdtEndPr/>
                              <w:sdtContent>
                                <w:sdt>
                                  <w:sdtPr>
                                    <w:rPr>
                                      <w:rFonts w:ascii="Century Gothic" w:hAnsi="Century Gothic"/>
                                      <w:b w:val="0"/>
                                      <w:color w:val="auto"/>
                                      <w:sz w:val="20"/>
                                      <w:szCs w:val="20"/>
                                    </w:rPr>
                                    <w:id w:val="-1955938846"/>
                                  </w:sdtPr>
                                  <w:sdtEndPr/>
                                  <w:sdtContent>
                                    <w:p w14:paraId="3A893E92" w14:textId="77777777" w:rsidR="00B27A13" w:rsidRDefault="00B27A13" w:rsidP="00B27A13">
                                      <w:pPr>
                                        <w:pStyle w:val="SD28H3-MediumBlue"/>
                                        <w:rPr>
                                          <w:rFonts w:ascii="Century Gothic" w:hAnsi="Century Gothic"/>
                                          <w:color w:val="auto"/>
                                          <w:sz w:val="20"/>
                                          <w:szCs w:val="20"/>
                                        </w:rPr>
                                      </w:pPr>
                                      <w:r>
                                        <w:t>We are preparing learners for a world that we do not yet know. A focus on intellectual, human and social, and career development we will provide meaningful learning opportunities for all students to achieve their goals.</w:t>
                                      </w:r>
                                    </w:p>
                                  </w:sdtContent>
                                </w:sdt>
                                <w:p w14:paraId="1EFF5A69" w14:textId="507F2191" w:rsidR="006B1454" w:rsidRPr="00F3390A" w:rsidRDefault="00C80101" w:rsidP="0084774F">
                                  <w:pPr>
                                    <w:pStyle w:val="SD28H3-MediumBlue"/>
                                    <w:jc w:val="center"/>
                                    <w:rPr>
                                      <w:rFonts w:ascii="Century Gothic" w:hAnsi="Century Gothic"/>
                                      <w:color w:val="auto"/>
                                      <w:sz w:val="20"/>
                                      <w:szCs w:val="20"/>
                                    </w:rPr>
                                  </w:pPr>
                                </w:p>
                              </w:sdtContent>
                            </w:sdt>
                            <w:p w14:paraId="5F638EFD" w14:textId="77777777" w:rsidR="006B1454" w:rsidRPr="00F3390A" w:rsidRDefault="006B1454" w:rsidP="00A91A9F">
                              <w:pPr>
                                <w:jc w:val="center"/>
                                <w:rPr>
                                  <w:rFonts w:ascii="Century Gothic" w:hAnsi="Century Gothic" w:cstheme="minorHAnsi"/>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6AE2A" id="Group 2129613265" o:spid="_x0000_s1110" style="position:absolute;margin-left:.75pt;margin-top:13.7pt;width:139.7pt;height:406.1pt;z-index:253724672;mso-position-horizontal-relative:margin;mso-width-relative:margin;mso-height-relative:margin" coordorigin=",-190" coordsize="177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">
                <v:rect id="Rectangle 2129613266" o:spid="_x0000_s1111" style="position:absolute;left:190;width:17570;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" fillcolor="white [3212]" stroked="f" strokeweight="1pt">
                  <v:shadow on="t" color="black" opacity="26214f" origin=".5,-.5" offset="-.74836mm,.74836mm"/>
                </v:rect>
                <v:line id="Straight Connector 2129613267" o:spid="_x0000_s1112" style="position:absolute;visibility:visible;mso-wrap-style:square" from="0,3238" to="9144,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" strokecolor="#11709f" strokeweight="4.5pt">
                  <v:stroke joinstyle="miter"/>
                </v:line>
                <v:shape id="Text Box 7" o:spid="_x0000_s1113" type="#_x0000_t202" style="position:absolute;left:190;top:-190;width:13165;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" filled="f" stroked="f" strokeweight=".5pt">
                  <v:textbox>
                    <w:txbxContent>
                      <w:p w14:paraId="626B6AC2"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v:textbox>
                </v:shape>
                <v:shape id="Text Box 6" o:spid="_x0000_s1114" type="#_x0000_t202" style="position:absolute;left:571;top:4191;width:16701;height:4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305126620"/>
                        </w:sdtPr>
                        <w:sdtEndPr/>
                        <w:sdtContent>
                          <w:sdt>
                            <w:sdtPr>
                              <w:rPr>
                                <w:rFonts w:ascii="Century Gothic" w:hAnsi="Century Gothic"/>
                                <w:b w:val="0"/>
                                <w:color w:val="auto"/>
                                <w:sz w:val="20"/>
                                <w:szCs w:val="20"/>
                              </w:rPr>
                              <w:id w:val="-1955938846"/>
                            </w:sdtPr>
                            <w:sdtEndPr/>
                            <w:sdtContent>
                              <w:p w14:paraId="3A893E92" w14:textId="77777777" w:rsidR="00B27A13" w:rsidRDefault="00B27A13" w:rsidP="00B27A13">
                                <w:pPr>
                                  <w:pStyle w:val="SD28H3-MediumBlue"/>
                                  <w:rPr>
                                    <w:rFonts w:ascii="Century Gothic" w:hAnsi="Century Gothic"/>
                                    <w:color w:val="auto"/>
                                    <w:sz w:val="20"/>
                                    <w:szCs w:val="20"/>
                                  </w:rPr>
                                </w:pPr>
                                <w:r>
                                  <w:t>We are preparing learners for a world that we do not yet know. A focus on intellectual, human and social, and career development we will provide meaningful learning opportunities for all students to achieve their goals.</w:t>
                                </w:r>
                              </w:p>
                            </w:sdtContent>
                          </w:sdt>
                          <w:p w14:paraId="1EFF5A69" w14:textId="507F2191" w:rsidR="006B1454" w:rsidRPr="00F3390A" w:rsidRDefault="00C80101" w:rsidP="0084774F">
                            <w:pPr>
                              <w:pStyle w:val="SD28H3-MediumBlue"/>
                              <w:jc w:val="center"/>
                              <w:rPr>
                                <w:rFonts w:ascii="Century Gothic" w:hAnsi="Century Gothic"/>
                                <w:color w:val="auto"/>
                                <w:sz w:val="20"/>
                                <w:szCs w:val="20"/>
                              </w:rPr>
                            </w:pPr>
                          </w:p>
                        </w:sdtContent>
                      </w:sdt>
                      <w:p w14:paraId="5F638EFD" w14:textId="77777777" w:rsidR="006B1454" w:rsidRPr="00F3390A" w:rsidRDefault="006B1454" w:rsidP="00A91A9F">
                        <w:pPr>
                          <w:jc w:val="center"/>
                          <w:rPr>
                            <w:rFonts w:ascii="Century Gothic" w:hAnsi="Century Gothic" w:cstheme="minorHAnsi"/>
                            <w:szCs w:val="20"/>
                            <w:lang w:val="en-CA"/>
                          </w:rPr>
                        </w:pPr>
                      </w:p>
                    </w:txbxContent>
                  </v:textbox>
                </v:shape>
                <w10:wrap anchorx="margin"/>
              </v:group>
            </w:pict>
          </mc:Fallback>
        </mc:AlternateContent>
      </w:r>
    </w:p>
    <w:p w14:paraId="5292385D" w14:textId="77777777" w:rsidR="00A91A9F" w:rsidRDefault="00A91A9F" w:rsidP="00A91A9F">
      <w:pPr>
        <w:tabs>
          <w:tab w:val="left" w:pos="5820"/>
        </w:tabs>
      </w:pPr>
      <w:r>
        <w:tab/>
      </w:r>
    </w:p>
    <w:p w14:paraId="4E893C00" w14:textId="77777777" w:rsidR="00A91A9F" w:rsidRPr="00B759BC" w:rsidRDefault="00A91A9F" w:rsidP="00A91A9F"/>
    <w:p w14:paraId="01CF9B47" w14:textId="77777777" w:rsidR="00A91A9F" w:rsidRPr="00B759BC" w:rsidRDefault="00A91A9F" w:rsidP="00A91A9F"/>
    <w:p w14:paraId="1484AD04" w14:textId="77777777" w:rsidR="00A91A9F" w:rsidRPr="00B759BC" w:rsidRDefault="00A91A9F" w:rsidP="00A91A9F"/>
    <w:p w14:paraId="40EE2B1A" w14:textId="77777777" w:rsidR="00A91A9F" w:rsidRPr="00B759BC" w:rsidRDefault="00A91A9F" w:rsidP="00A91A9F"/>
    <w:p w14:paraId="0BF85B37" w14:textId="77777777" w:rsidR="00A91A9F" w:rsidRPr="00B759BC" w:rsidRDefault="00A91A9F" w:rsidP="00A91A9F"/>
    <w:p w14:paraId="51D00D7E" w14:textId="77777777" w:rsidR="00A91A9F" w:rsidRPr="00B759BC" w:rsidRDefault="00A91A9F" w:rsidP="00A91A9F"/>
    <w:p w14:paraId="35A283AD" w14:textId="77777777" w:rsidR="00A91A9F" w:rsidRPr="00B759BC" w:rsidRDefault="00A91A9F" w:rsidP="00A91A9F"/>
    <w:p w14:paraId="36A242B7" w14:textId="739A9F10" w:rsidR="00A91A9F" w:rsidRPr="00B759BC" w:rsidRDefault="00A91A9F" w:rsidP="00A91A9F"/>
    <w:p w14:paraId="09E6292C" w14:textId="77777777" w:rsidR="00A91A9F" w:rsidRPr="00B759BC" w:rsidRDefault="00A91A9F" w:rsidP="00A91A9F"/>
    <w:p w14:paraId="5DC6236C" w14:textId="0DD51F5A" w:rsidR="00A91A9F" w:rsidRDefault="00BF4136" w:rsidP="00A91A9F">
      <w:pPr>
        <w:jc w:val="center"/>
      </w:pPr>
      <w:r>
        <w:rPr>
          <w:noProof/>
        </w:rPr>
        <mc:AlternateContent>
          <mc:Choice Requires="wpg">
            <w:drawing>
              <wp:anchor distT="0" distB="0" distL="114300" distR="114300" simplePos="0" relativeHeight="251666944" behindDoc="0" locked="0" layoutInCell="1" allowOverlap="1" wp14:anchorId="4C1A798C" wp14:editId="09687DDF">
                <wp:simplePos x="0" y="0"/>
                <wp:positionH relativeFrom="column">
                  <wp:posOffset>2209800</wp:posOffset>
                </wp:positionH>
                <wp:positionV relativeFrom="paragraph">
                  <wp:posOffset>203834</wp:posOffset>
                </wp:positionV>
                <wp:extent cx="4352290" cy="1467485"/>
                <wp:effectExtent l="95250" t="38100" r="29210" b="94615"/>
                <wp:wrapNone/>
                <wp:docPr id="2129613270" name="Group 2129613270"/>
                <wp:cNvGraphicFramePr/>
                <a:graphic xmlns:a="http://schemas.openxmlformats.org/drawingml/2006/main">
                  <a:graphicData uri="http://schemas.microsoft.com/office/word/2010/wordprocessingGroup">
                    <wpg:wgp>
                      <wpg:cNvGrpSpPr/>
                      <wpg:grpSpPr>
                        <a:xfrm>
                          <a:off x="0" y="0"/>
                          <a:ext cx="4352290" cy="1467485"/>
                          <a:chOff x="0" y="764355"/>
                          <a:chExt cx="4608195" cy="1685424"/>
                        </a:xfrm>
                      </wpg:grpSpPr>
                      <wps:wsp>
                        <wps:cNvPr id="2129613271" name="Rectangle 2129613271"/>
                        <wps:cNvSpPr/>
                        <wps:spPr>
                          <a:xfrm>
                            <a:off x="0" y="764355"/>
                            <a:ext cx="4608195" cy="168542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613272" name="Straight Connector 2129613272"/>
                        <wps:cNvCnPr/>
                        <wps:spPr>
                          <a:xfrm>
                            <a:off x="0" y="1156761"/>
                            <a:ext cx="640080" cy="2541"/>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2129613273" name="Text Box 2"/>
                        <wps:cNvSpPr txBox="1">
                          <a:spLocks noChangeArrowheads="1"/>
                        </wps:cNvSpPr>
                        <wps:spPr bwMode="auto">
                          <a:xfrm>
                            <a:off x="37537" y="809529"/>
                            <a:ext cx="2541662" cy="310514"/>
                          </a:xfrm>
                          <a:prstGeom prst="rect">
                            <a:avLst/>
                          </a:prstGeom>
                          <a:noFill/>
                          <a:ln w="9525">
                            <a:noFill/>
                            <a:miter lim="800000"/>
                            <a:headEnd/>
                            <a:tailEnd/>
                          </a:ln>
                          <a:effectLst/>
                        </wps:spPr>
                        <wps:txbx>
                          <w:txbxContent>
                            <w:p w14:paraId="5C05D28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wps:txbx>
                        <wps:bodyPr rot="0" vert="horz" wrap="square" lIns="91440" tIns="45720" rIns="91440" bIns="45720" anchor="t" anchorCtr="0">
                          <a:noAutofit/>
                        </wps:bodyPr>
                      </wps:wsp>
                      <wps:wsp>
                        <wps:cNvPr id="2129613274" name="Text Box 2129613274"/>
                        <wps:cNvSpPr txBox="1"/>
                        <wps:spPr>
                          <a:xfrm>
                            <a:off x="47609" y="1203353"/>
                            <a:ext cx="4514537" cy="1196945"/>
                          </a:xfrm>
                          <a:prstGeom prst="rect">
                            <a:avLst/>
                          </a:prstGeom>
                          <a:noFill/>
                          <a:ln w="6350">
                            <a:noFill/>
                            <a:bevel/>
                          </a:ln>
                          <a:effectLst/>
                        </wps:spPr>
                        <wps:txbx>
                          <w:txbxContent>
                            <w:sdt>
                              <w:sdtPr>
                                <w:rPr>
                                  <w:rFonts w:ascii="Century Gothic" w:hAnsi="Century Gothic"/>
                                  <w:b w:val="0"/>
                                  <w:color w:val="auto"/>
                                  <w:sz w:val="20"/>
                                  <w:szCs w:val="20"/>
                                </w:rPr>
                                <w:id w:val="801507440"/>
                              </w:sdtPr>
                              <w:sdtEndPr/>
                              <w:sdtContent>
                                <w:sdt>
                                  <w:sdtPr>
                                    <w:rPr>
                                      <w:rFonts w:ascii="Century Gothic" w:hAnsi="Century Gothic"/>
                                      <w:b w:val="0"/>
                                      <w:color w:val="auto"/>
                                      <w:sz w:val="20"/>
                                      <w:szCs w:val="20"/>
                                    </w:rPr>
                                    <w:id w:val="-81463718"/>
                                  </w:sdtPr>
                                  <w:sdtEndPr/>
                                  <w:sdtContent>
                                    <w:p w14:paraId="10E69808" w14:textId="77777777" w:rsidR="00B27A13" w:rsidRPr="00214C23" w:rsidRDefault="00B27A13" w:rsidP="00B27A13">
                                      <w:pPr>
                                        <w:pStyle w:val="SD28H3-MediumBlue"/>
                                        <w:rPr>
                                          <w:rFonts w:ascii="Century Gothic" w:hAnsi="Century Gothic"/>
                                          <w:b w:val="0"/>
                                          <w:color w:val="auto"/>
                                          <w:sz w:val="26"/>
                                          <w:szCs w:val="20"/>
                                        </w:rPr>
                                      </w:pPr>
                                      <w:proofErr w:type="spellStart"/>
                                      <w:r w:rsidRPr="00214C23">
                                        <w:rPr>
                                          <w:rFonts w:ascii="Century Gothic" w:hAnsi="Century Gothic"/>
                                          <w:b w:val="0"/>
                                          <w:color w:val="auto"/>
                                          <w:sz w:val="26"/>
                                          <w:szCs w:val="20"/>
                                        </w:rPr>
                                        <w:t>MyEd</w:t>
                                      </w:r>
                                      <w:proofErr w:type="spellEnd"/>
                                      <w:r w:rsidRPr="00214C23">
                                        <w:rPr>
                                          <w:rFonts w:ascii="Century Gothic" w:hAnsi="Century Gothic"/>
                                          <w:b w:val="0"/>
                                          <w:color w:val="auto"/>
                                          <w:sz w:val="26"/>
                                          <w:szCs w:val="20"/>
                                        </w:rPr>
                                        <w:t xml:space="preserve"> Data</w:t>
                                      </w:r>
                                    </w:p>
                                    <w:p w14:paraId="796337A1" w14:textId="227B7384" w:rsidR="00B27A13" w:rsidRDefault="00B27A13" w:rsidP="00B27A13">
                                      <w:pPr>
                                        <w:pStyle w:val="SD28H3-MediumBlue"/>
                                        <w:rPr>
                                          <w:rFonts w:ascii="Century Gothic" w:hAnsi="Century Gothic"/>
                                          <w:b w:val="0"/>
                                          <w:color w:val="auto"/>
                                          <w:sz w:val="26"/>
                                          <w:szCs w:val="20"/>
                                        </w:rPr>
                                      </w:pPr>
                                      <w:r w:rsidRPr="00214C23">
                                        <w:rPr>
                                          <w:rFonts w:ascii="Century Gothic" w:hAnsi="Century Gothic"/>
                                          <w:b w:val="0"/>
                                          <w:color w:val="auto"/>
                                          <w:sz w:val="26"/>
                                          <w:szCs w:val="20"/>
                                        </w:rPr>
                                        <w:t>Learning Pathways</w:t>
                                      </w:r>
                                    </w:p>
                                    <w:p w14:paraId="750B52FC" w14:textId="1253214C" w:rsidR="009E6D41" w:rsidRPr="00214C23" w:rsidRDefault="009E6D41" w:rsidP="00B27A13">
                                      <w:pPr>
                                        <w:pStyle w:val="SD28H3-MediumBlue"/>
                                        <w:rPr>
                                          <w:rFonts w:ascii="Century Gothic" w:hAnsi="Century Gothic"/>
                                          <w:b w:val="0"/>
                                          <w:color w:val="auto"/>
                                          <w:sz w:val="26"/>
                                          <w:szCs w:val="20"/>
                                        </w:rPr>
                                      </w:pPr>
                                      <w:r>
                                        <w:rPr>
                                          <w:rFonts w:ascii="Century Gothic" w:hAnsi="Century Gothic"/>
                                          <w:b w:val="0"/>
                                          <w:color w:val="auto"/>
                                          <w:sz w:val="26"/>
                                          <w:szCs w:val="20"/>
                                        </w:rPr>
                                        <w:t>SNAP Math assessments</w:t>
                                      </w:r>
                                      <w:r w:rsidR="00BF4136">
                                        <w:rPr>
                                          <w:rFonts w:ascii="Century Gothic" w:hAnsi="Century Gothic"/>
                                          <w:b w:val="0"/>
                                          <w:color w:val="auto"/>
                                          <w:sz w:val="26"/>
                                          <w:szCs w:val="20"/>
                                        </w:rPr>
                                        <w:t xml:space="preserve"> (Spring 2025)</w:t>
                                      </w:r>
                                    </w:p>
                                    <w:p w14:paraId="6E5A1BB0" w14:textId="77777777" w:rsidR="00B27A13" w:rsidRDefault="00C80101" w:rsidP="00B27A13">
                                      <w:pPr>
                                        <w:pStyle w:val="SD28H3-MediumBlue"/>
                                        <w:rPr>
                                          <w:rFonts w:ascii="Century Gothic" w:hAnsi="Century Gothic"/>
                                          <w:b w:val="0"/>
                                          <w:szCs w:val="20"/>
                                        </w:rPr>
                                      </w:pPr>
                                    </w:p>
                                  </w:sdtContent>
                                </w:sdt>
                                <w:p w14:paraId="0007EC0B" w14:textId="7CE41CFC" w:rsidR="006B1454" w:rsidRPr="00F3390A" w:rsidRDefault="00C80101" w:rsidP="0084774F">
                                  <w:pPr>
                                    <w:pStyle w:val="SD28H3-MediumBlue"/>
                                    <w:rPr>
                                      <w:rFonts w:ascii="Century Gothic" w:hAnsi="Century Gothic"/>
                                      <w:color w:val="auto"/>
                                      <w:sz w:val="20"/>
                                      <w:szCs w:val="20"/>
                                    </w:rPr>
                                  </w:pPr>
                                </w:p>
                              </w:sdtContent>
                            </w:sdt>
                            <w:p w14:paraId="71BF42D1" w14:textId="77777777" w:rsidR="006B1454" w:rsidRPr="00F3390A" w:rsidRDefault="006B1454" w:rsidP="00A91A9F">
                              <w:pPr>
                                <w:rPr>
                                  <w:rFonts w:ascii="Century Gothic" w:hAnsi="Century Gothic"/>
                                  <w:szCs w:val="20"/>
                                </w:rPr>
                              </w:pPr>
                            </w:p>
                            <w:p w14:paraId="51734A1B" w14:textId="77777777" w:rsidR="006B1454" w:rsidRPr="00F3390A" w:rsidRDefault="006B1454" w:rsidP="00A91A9F">
                              <w:pPr>
                                <w:rPr>
                                  <w:rFonts w:ascii="Century Gothic" w:hAnsi="Century Gothic"/>
                                  <w:szCs w:val="20"/>
                                </w:rPr>
                              </w:pPr>
                            </w:p>
                            <w:p w14:paraId="4EEEC327" w14:textId="77777777" w:rsidR="006B1454" w:rsidRPr="00F3390A" w:rsidRDefault="006B1454" w:rsidP="00A91A9F">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A798C" id="Group 2129613270" o:spid="_x0000_s1115" style="position:absolute;left:0;text-align:left;margin-left:174pt;margin-top:16.05pt;width:342.7pt;height:115.55pt;z-index:251666944;mso-width-relative:margin;mso-height-relative:margin" coordorigin=",7643" coordsize="46081,1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">
                <v:rect id="Rectangle 2129613271" o:spid="_x0000_s1116" style="position:absolute;top:7643;width:46081;height:16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" fillcolor="white [3212]" stroked="f" strokeweight="1pt">
                  <v:shadow on="t" color="black" opacity="26214f" origin=".5,-.5" offset="-.74836mm,.74836mm"/>
                </v:rect>
                <v:line id="Straight Connector 2129613272" o:spid="_x0000_s1117" style="position:absolute;visibility:visible;mso-wrap-style:square" from="0,11567" to="6400,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" strokecolor="#11709f" strokeweight="4.5pt">
                  <v:stroke joinstyle="miter"/>
                </v:line>
                <v:shape id="_x0000_s1118" type="#_x0000_t202" style="position:absolute;left:375;top:8095;width:254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" filled="f" stroked="f">
                  <v:textbox>
                    <w:txbxContent>
                      <w:p w14:paraId="5C05D28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v:textbox>
                </v:shape>
                <v:shape id="Text Box 2129613274" o:spid="_x0000_s1119" type="#_x0000_t202" style="position:absolute;left:476;top:12033;width:45145;height:1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801507440"/>
                        </w:sdtPr>
                        <w:sdtEndPr/>
                        <w:sdtContent>
                          <w:sdt>
                            <w:sdtPr>
                              <w:rPr>
                                <w:rFonts w:ascii="Century Gothic" w:hAnsi="Century Gothic"/>
                                <w:b w:val="0"/>
                                <w:color w:val="auto"/>
                                <w:sz w:val="20"/>
                                <w:szCs w:val="20"/>
                              </w:rPr>
                              <w:id w:val="-81463718"/>
                            </w:sdtPr>
                            <w:sdtEndPr/>
                            <w:sdtContent>
                              <w:p w14:paraId="10E69808" w14:textId="77777777" w:rsidR="00B27A13" w:rsidRPr="00214C23" w:rsidRDefault="00B27A13" w:rsidP="00B27A13">
                                <w:pPr>
                                  <w:pStyle w:val="SD28H3-MediumBlue"/>
                                  <w:rPr>
                                    <w:rFonts w:ascii="Century Gothic" w:hAnsi="Century Gothic"/>
                                    <w:b w:val="0"/>
                                    <w:color w:val="auto"/>
                                    <w:sz w:val="26"/>
                                    <w:szCs w:val="20"/>
                                  </w:rPr>
                                </w:pPr>
                                <w:proofErr w:type="spellStart"/>
                                <w:r w:rsidRPr="00214C23">
                                  <w:rPr>
                                    <w:rFonts w:ascii="Century Gothic" w:hAnsi="Century Gothic"/>
                                    <w:b w:val="0"/>
                                    <w:color w:val="auto"/>
                                    <w:sz w:val="26"/>
                                    <w:szCs w:val="20"/>
                                  </w:rPr>
                                  <w:t>MyEd</w:t>
                                </w:r>
                                <w:proofErr w:type="spellEnd"/>
                                <w:r w:rsidRPr="00214C23">
                                  <w:rPr>
                                    <w:rFonts w:ascii="Century Gothic" w:hAnsi="Century Gothic"/>
                                    <w:b w:val="0"/>
                                    <w:color w:val="auto"/>
                                    <w:sz w:val="26"/>
                                    <w:szCs w:val="20"/>
                                  </w:rPr>
                                  <w:t xml:space="preserve"> Data</w:t>
                                </w:r>
                              </w:p>
                              <w:p w14:paraId="796337A1" w14:textId="227B7384" w:rsidR="00B27A13" w:rsidRDefault="00B27A13" w:rsidP="00B27A13">
                                <w:pPr>
                                  <w:pStyle w:val="SD28H3-MediumBlue"/>
                                  <w:rPr>
                                    <w:rFonts w:ascii="Century Gothic" w:hAnsi="Century Gothic"/>
                                    <w:b w:val="0"/>
                                    <w:color w:val="auto"/>
                                    <w:sz w:val="26"/>
                                    <w:szCs w:val="20"/>
                                  </w:rPr>
                                </w:pPr>
                                <w:r w:rsidRPr="00214C23">
                                  <w:rPr>
                                    <w:rFonts w:ascii="Century Gothic" w:hAnsi="Century Gothic"/>
                                    <w:b w:val="0"/>
                                    <w:color w:val="auto"/>
                                    <w:sz w:val="26"/>
                                    <w:szCs w:val="20"/>
                                  </w:rPr>
                                  <w:t>Learning Pathways</w:t>
                                </w:r>
                              </w:p>
                              <w:p w14:paraId="750B52FC" w14:textId="1253214C" w:rsidR="009E6D41" w:rsidRPr="00214C23" w:rsidRDefault="009E6D41" w:rsidP="00B27A13">
                                <w:pPr>
                                  <w:pStyle w:val="SD28H3-MediumBlue"/>
                                  <w:rPr>
                                    <w:rFonts w:ascii="Century Gothic" w:hAnsi="Century Gothic"/>
                                    <w:b w:val="0"/>
                                    <w:color w:val="auto"/>
                                    <w:sz w:val="26"/>
                                    <w:szCs w:val="20"/>
                                  </w:rPr>
                                </w:pPr>
                                <w:r>
                                  <w:rPr>
                                    <w:rFonts w:ascii="Century Gothic" w:hAnsi="Century Gothic"/>
                                    <w:b w:val="0"/>
                                    <w:color w:val="auto"/>
                                    <w:sz w:val="26"/>
                                    <w:szCs w:val="20"/>
                                  </w:rPr>
                                  <w:t>SNAP Math assessments</w:t>
                                </w:r>
                                <w:r w:rsidR="00BF4136">
                                  <w:rPr>
                                    <w:rFonts w:ascii="Century Gothic" w:hAnsi="Century Gothic"/>
                                    <w:b w:val="0"/>
                                    <w:color w:val="auto"/>
                                    <w:sz w:val="26"/>
                                    <w:szCs w:val="20"/>
                                  </w:rPr>
                                  <w:t xml:space="preserve"> (Spring 2025)</w:t>
                                </w:r>
                              </w:p>
                              <w:p w14:paraId="6E5A1BB0" w14:textId="77777777" w:rsidR="00B27A13" w:rsidRDefault="00C80101" w:rsidP="00B27A13">
                                <w:pPr>
                                  <w:pStyle w:val="SD28H3-MediumBlue"/>
                                  <w:rPr>
                                    <w:rFonts w:ascii="Century Gothic" w:hAnsi="Century Gothic"/>
                                    <w:b w:val="0"/>
                                    <w:szCs w:val="20"/>
                                  </w:rPr>
                                </w:pPr>
                              </w:p>
                            </w:sdtContent>
                          </w:sdt>
                          <w:p w14:paraId="0007EC0B" w14:textId="7CE41CFC" w:rsidR="006B1454" w:rsidRPr="00F3390A" w:rsidRDefault="00C80101" w:rsidP="0084774F">
                            <w:pPr>
                              <w:pStyle w:val="SD28H3-MediumBlue"/>
                              <w:rPr>
                                <w:rFonts w:ascii="Century Gothic" w:hAnsi="Century Gothic"/>
                                <w:color w:val="auto"/>
                                <w:sz w:val="20"/>
                                <w:szCs w:val="20"/>
                              </w:rPr>
                            </w:pPr>
                          </w:p>
                        </w:sdtContent>
                      </w:sdt>
                      <w:p w14:paraId="71BF42D1" w14:textId="77777777" w:rsidR="006B1454" w:rsidRPr="00F3390A" w:rsidRDefault="006B1454" w:rsidP="00A91A9F">
                        <w:pPr>
                          <w:rPr>
                            <w:rFonts w:ascii="Century Gothic" w:hAnsi="Century Gothic"/>
                            <w:szCs w:val="20"/>
                          </w:rPr>
                        </w:pPr>
                      </w:p>
                      <w:p w14:paraId="51734A1B" w14:textId="77777777" w:rsidR="006B1454" w:rsidRPr="00F3390A" w:rsidRDefault="006B1454" w:rsidP="00A91A9F">
                        <w:pPr>
                          <w:rPr>
                            <w:rFonts w:ascii="Century Gothic" w:hAnsi="Century Gothic"/>
                            <w:szCs w:val="20"/>
                          </w:rPr>
                        </w:pPr>
                      </w:p>
                      <w:p w14:paraId="4EEEC327" w14:textId="77777777" w:rsidR="006B1454" w:rsidRPr="00F3390A" w:rsidRDefault="006B1454" w:rsidP="00A91A9F">
                        <w:pPr>
                          <w:rPr>
                            <w:rFonts w:ascii="Century Gothic" w:hAnsi="Century Gothic"/>
                            <w:szCs w:val="20"/>
                          </w:rPr>
                        </w:pPr>
                      </w:p>
                    </w:txbxContent>
                  </v:textbox>
                </v:shape>
              </v:group>
            </w:pict>
          </mc:Fallback>
        </mc:AlternateContent>
      </w:r>
    </w:p>
    <w:p w14:paraId="7FD2BABC" w14:textId="18D26DE0" w:rsidR="00A91A9F" w:rsidRDefault="00792FF8">
      <w:pPr>
        <w:spacing w:after="0"/>
      </w:pPr>
      <w:r>
        <w:rPr>
          <w:noProof/>
        </w:rPr>
        <mc:AlternateContent>
          <mc:Choice Requires="wpg">
            <w:drawing>
              <wp:anchor distT="0" distB="0" distL="114300" distR="114300" simplePos="0" relativeHeight="251670016" behindDoc="0" locked="0" layoutInCell="1" allowOverlap="1" wp14:anchorId="261DF5CF" wp14:editId="15F2A82B">
                <wp:simplePos x="0" y="0"/>
                <wp:positionH relativeFrom="column">
                  <wp:posOffset>2200275</wp:posOffset>
                </wp:positionH>
                <wp:positionV relativeFrom="paragraph">
                  <wp:posOffset>1623695</wp:posOffset>
                </wp:positionV>
                <wp:extent cx="4352290" cy="2423160"/>
                <wp:effectExtent l="95250" t="38100" r="29210" b="91440"/>
                <wp:wrapNone/>
                <wp:docPr id="894543415" name="Group 894543415"/>
                <wp:cNvGraphicFramePr/>
                <a:graphic xmlns:a="http://schemas.openxmlformats.org/drawingml/2006/main">
                  <a:graphicData uri="http://schemas.microsoft.com/office/word/2010/wordprocessingGroup">
                    <wpg:wgp>
                      <wpg:cNvGrpSpPr/>
                      <wpg:grpSpPr>
                        <a:xfrm>
                          <a:off x="0" y="0"/>
                          <a:ext cx="4352290" cy="2423160"/>
                          <a:chOff x="0" y="0"/>
                          <a:chExt cx="4608195" cy="2233930"/>
                        </a:xfrm>
                      </wpg:grpSpPr>
                      <wps:wsp>
                        <wps:cNvPr id="894543416" name="Rectangle 894543416"/>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43417" name="Straight Connector 894543417"/>
                        <wps:cNvCnPr/>
                        <wps:spPr>
                          <a:xfrm>
                            <a:off x="0" y="290670"/>
                            <a:ext cx="128016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94543418" name="Text Box 2"/>
                        <wps:cNvSpPr txBox="1">
                          <a:spLocks noChangeArrowheads="1"/>
                        </wps:cNvSpPr>
                        <wps:spPr bwMode="auto">
                          <a:xfrm>
                            <a:off x="0" y="0"/>
                            <a:ext cx="2570480" cy="318770"/>
                          </a:xfrm>
                          <a:prstGeom prst="rect">
                            <a:avLst/>
                          </a:prstGeom>
                          <a:noFill/>
                          <a:ln w="9525">
                            <a:noFill/>
                            <a:miter lim="800000"/>
                            <a:headEnd/>
                            <a:tailEnd/>
                          </a:ln>
                        </wps:spPr>
                        <wps:txbx>
                          <w:txbxContent>
                            <w:p w14:paraId="704AC99E"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s:wsp>
                        <wps:cNvPr id="894543419" name="Text Box 894543419"/>
                        <wps:cNvSpPr txBox="1"/>
                        <wps:spPr>
                          <a:xfrm>
                            <a:off x="47625" y="307341"/>
                            <a:ext cx="4514215" cy="1892934"/>
                          </a:xfrm>
                          <a:prstGeom prst="rect">
                            <a:avLst/>
                          </a:prstGeom>
                          <a:noFill/>
                          <a:ln w="6350">
                            <a:noFill/>
                            <a:bevel/>
                          </a:ln>
                          <a:effectLst/>
                        </wps:spPr>
                        <wps:txbx>
                          <w:txbxContent>
                            <w:sdt>
                              <w:sdtPr>
                                <w:rPr>
                                  <w:rFonts w:ascii="Century Gothic" w:hAnsi="Century Gothic"/>
                                  <w:b w:val="0"/>
                                  <w:color w:val="auto"/>
                                  <w:sz w:val="20"/>
                                  <w:szCs w:val="20"/>
                                </w:rPr>
                                <w:id w:val="-246803401"/>
                              </w:sdtPr>
                              <w:sdtEndPr/>
                              <w:sdtContent>
                                <w:p w14:paraId="37776650" w14:textId="25338B82" w:rsidR="00B27A13"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June 2024 </w:t>
                                  </w:r>
                                  <w:proofErr w:type="spellStart"/>
                                  <w:r w:rsidR="00BF4136">
                                    <w:rPr>
                                      <w:rFonts w:ascii="Century Gothic" w:hAnsi="Century Gothic"/>
                                      <w:b w:val="0"/>
                                      <w:color w:val="auto"/>
                                      <w:sz w:val="20"/>
                                      <w:szCs w:val="20"/>
                                    </w:rPr>
                                    <w:t>MyEd</w:t>
                                  </w:r>
                                  <w:proofErr w:type="spellEnd"/>
                                  <w:r w:rsidR="00BF4136">
                                    <w:rPr>
                                      <w:rFonts w:ascii="Century Gothic" w:hAnsi="Century Gothic"/>
                                      <w:b w:val="0"/>
                                      <w:color w:val="auto"/>
                                      <w:sz w:val="20"/>
                                      <w:szCs w:val="20"/>
                                    </w:rPr>
                                    <w:t xml:space="preserve"> </w:t>
                                  </w:r>
                                  <w:r>
                                    <w:rPr>
                                      <w:rFonts w:ascii="Century Gothic" w:hAnsi="Century Gothic"/>
                                      <w:b w:val="0"/>
                                      <w:color w:val="auto"/>
                                      <w:sz w:val="20"/>
                                      <w:szCs w:val="20"/>
                                    </w:rPr>
                                    <w:t xml:space="preserve">Mathematics data shows that 83% of our students in grade 1 to 7 are meeting grade level expectations in Mathematics. </w:t>
                                  </w:r>
                                </w:p>
                                <w:p w14:paraId="10C33206" w14:textId="77777777" w:rsidR="00B27A13"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We look forward to having a district-wide assessment tool to get a better picture of our </w:t>
                                  </w:r>
                                  <w:proofErr w:type="gramStart"/>
                                  <w:r>
                                    <w:rPr>
                                      <w:rFonts w:ascii="Century Gothic" w:hAnsi="Century Gothic"/>
                                      <w:b w:val="0"/>
                                      <w:color w:val="auto"/>
                                      <w:sz w:val="20"/>
                                      <w:szCs w:val="20"/>
                                    </w:rPr>
                                    <w:t>students</w:t>
                                  </w:r>
                                  <w:proofErr w:type="gramEnd"/>
                                  <w:r>
                                    <w:rPr>
                                      <w:rFonts w:ascii="Century Gothic" w:hAnsi="Century Gothic"/>
                                      <w:b w:val="0"/>
                                      <w:color w:val="auto"/>
                                      <w:sz w:val="20"/>
                                      <w:szCs w:val="20"/>
                                    </w:rPr>
                                    <w:t xml:space="preserve"> math skills. </w:t>
                                  </w:r>
                                </w:p>
                                <w:p w14:paraId="601539AB" w14:textId="1AF88301" w:rsidR="006B1454" w:rsidRPr="00F3390A" w:rsidRDefault="00B27A13" w:rsidP="0084774F">
                                  <w:pPr>
                                    <w:pStyle w:val="SD28H3-MediumBlue"/>
                                    <w:rPr>
                                      <w:rFonts w:ascii="Century Gothic" w:hAnsi="Century Gothic"/>
                                      <w:color w:val="auto"/>
                                      <w:sz w:val="20"/>
                                      <w:szCs w:val="20"/>
                                    </w:rPr>
                                  </w:pPr>
                                  <w:r>
                                    <w:rPr>
                                      <w:rFonts w:ascii="Century Gothic" w:hAnsi="Century Gothic"/>
                                      <w:b w:val="0"/>
                                      <w:color w:val="auto"/>
                                      <w:sz w:val="20"/>
                                      <w:szCs w:val="20"/>
                                    </w:rPr>
                                    <w:t>This year we will be focusing on using the SNAP Math Assessment to look at number sense skills. In the coming years, we will be using SNAP to assess other math skills.</w:t>
                                  </w:r>
                                </w:p>
                              </w:sdtContent>
                            </w:sdt>
                            <w:p w14:paraId="0025A604" w14:textId="77777777" w:rsidR="006B1454" w:rsidRPr="00F3390A" w:rsidRDefault="006B1454" w:rsidP="00A91A9F">
                              <w:pPr>
                                <w:rPr>
                                  <w:rFonts w:ascii="Century Gothic" w:hAnsi="Century Gothic"/>
                                  <w:szCs w:val="20"/>
                                </w:rPr>
                              </w:pPr>
                            </w:p>
                            <w:p w14:paraId="3F5EA56B" w14:textId="77777777" w:rsidR="006B1454" w:rsidRPr="00F3390A" w:rsidRDefault="006B1454" w:rsidP="00A91A9F">
                              <w:pPr>
                                <w:rPr>
                                  <w:rFonts w:ascii="Century Gothic" w:hAnsi="Century Gothic"/>
                                  <w:szCs w:val="20"/>
                                </w:rPr>
                              </w:pPr>
                            </w:p>
                            <w:p w14:paraId="2CFCDC08" w14:textId="77777777" w:rsidR="006B1454" w:rsidRPr="00F3390A" w:rsidRDefault="006B1454" w:rsidP="00A91A9F">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DF5CF" id="Group 894543415" o:spid="_x0000_s1120" style="position:absolute;margin-left:173.25pt;margin-top:127.85pt;width:342.7pt;height:190.8pt;z-index:251670016;mso-width-relative:margin;mso-height-relative:margin" coordsize="46081,2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">
                <v:rect id="Rectangle 894543416" o:spid="_x0000_s1121" style="position:absolute;width:46081;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" fillcolor="white [3212]" stroked="f" strokeweight="1pt">
                  <v:shadow on="t" color="black" opacity="26214f" origin=".5,-.5" offset="-.74836mm,.74836mm"/>
                </v:rect>
                <v:line id="Straight Connector 894543417" o:spid="_x0000_s1122" style="position:absolute;visibility:visible;mso-wrap-style:square" from="0,2906" to="1280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" strokecolor="#11709f" strokeweight="4.5pt">
                  <v:stroke joinstyle="miter"/>
                </v:line>
                <v:shape id="_x0000_s1123" type="#_x0000_t202" style="position:absolute;width:2570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" filled="f" stroked="f">
                  <v:textbox>
                    <w:txbxContent>
                      <w:p w14:paraId="704AC99E"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shape id="Text Box 894543419" o:spid="_x0000_s1124" type="#_x0000_t202" style="position:absolute;left:476;top:3073;width:45142;height:18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246803401"/>
                        </w:sdtPr>
                        <w:sdtEndPr/>
                        <w:sdtContent>
                          <w:p w14:paraId="37776650" w14:textId="25338B82" w:rsidR="00B27A13"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June 2024 </w:t>
                            </w:r>
                            <w:proofErr w:type="spellStart"/>
                            <w:r w:rsidR="00BF4136">
                              <w:rPr>
                                <w:rFonts w:ascii="Century Gothic" w:hAnsi="Century Gothic"/>
                                <w:b w:val="0"/>
                                <w:color w:val="auto"/>
                                <w:sz w:val="20"/>
                                <w:szCs w:val="20"/>
                              </w:rPr>
                              <w:t>MyEd</w:t>
                            </w:r>
                            <w:proofErr w:type="spellEnd"/>
                            <w:r w:rsidR="00BF4136">
                              <w:rPr>
                                <w:rFonts w:ascii="Century Gothic" w:hAnsi="Century Gothic"/>
                                <w:b w:val="0"/>
                                <w:color w:val="auto"/>
                                <w:sz w:val="20"/>
                                <w:szCs w:val="20"/>
                              </w:rPr>
                              <w:t xml:space="preserve"> </w:t>
                            </w:r>
                            <w:r>
                              <w:rPr>
                                <w:rFonts w:ascii="Century Gothic" w:hAnsi="Century Gothic"/>
                                <w:b w:val="0"/>
                                <w:color w:val="auto"/>
                                <w:sz w:val="20"/>
                                <w:szCs w:val="20"/>
                              </w:rPr>
                              <w:t xml:space="preserve">Mathematics data shows that 83% of our students in grade 1 to 7 are meeting grade level expectations in Mathematics. </w:t>
                            </w:r>
                          </w:p>
                          <w:p w14:paraId="10C33206" w14:textId="77777777" w:rsidR="00B27A13" w:rsidRDefault="00B27A13"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We look forward to having a district-wide assessment tool to get a better picture of our </w:t>
                            </w:r>
                            <w:proofErr w:type="gramStart"/>
                            <w:r>
                              <w:rPr>
                                <w:rFonts w:ascii="Century Gothic" w:hAnsi="Century Gothic"/>
                                <w:b w:val="0"/>
                                <w:color w:val="auto"/>
                                <w:sz w:val="20"/>
                                <w:szCs w:val="20"/>
                              </w:rPr>
                              <w:t>students</w:t>
                            </w:r>
                            <w:proofErr w:type="gramEnd"/>
                            <w:r>
                              <w:rPr>
                                <w:rFonts w:ascii="Century Gothic" w:hAnsi="Century Gothic"/>
                                <w:b w:val="0"/>
                                <w:color w:val="auto"/>
                                <w:sz w:val="20"/>
                                <w:szCs w:val="20"/>
                              </w:rPr>
                              <w:t xml:space="preserve"> math skills. </w:t>
                            </w:r>
                          </w:p>
                          <w:p w14:paraId="601539AB" w14:textId="1AF88301" w:rsidR="006B1454" w:rsidRPr="00F3390A" w:rsidRDefault="00B27A13" w:rsidP="0084774F">
                            <w:pPr>
                              <w:pStyle w:val="SD28H3-MediumBlue"/>
                              <w:rPr>
                                <w:rFonts w:ascii="Century Gothic" w:hAnsi="Century Gothic"/>
                                <w:color w:val="auto"/>
                                <w:sz w:val="20"/>
                                <w:szCs w:val="20"/>
                              </w:rPr>
                            </w:pPr>
                            <w:r>
                              <w:rPr>
                                <w:rFonts w:ascii="Century Gothic" w:hAnsi="Century Gothic"/>
                                <w:b w:val="0"/>
                                <w:color w:val="auto"/>
                                <w:sz w:val="20"/>
                                <w:szCs w:val="20"/>
                              </w:rPr>
                              <w:t>This year we will be focusing on using the SNAP Math Assessment to look at number sense skills. In the coming years, we will be using SNAP to assess other math skills.</w:t>
                            </w:r>
                          </w:p>
                        </w:sdtContent>
                      </w:sdt>
                      <w:p w14:paraId="0025A604" w14:textId="77777777" w:rsidR="006B1454" w:rsidRPr="00F3390A" w:rsidRDefault="006B1454" w:rsidP="00A91A9F">
                        <w:pPr>
                          <w:rPr>
                            <w:rFonts w:ascii="Century Gothic" w:hAnsi="Century Gothic"/>
                            <w:szCs w:val="20"/>
                          </w:rPr>
                        </w:pPr>
                      </w:p>
                      <w:p w14:paraId="3F5EA56B" w14:textId="77777777" w:rsidR="006B1454" w:rsidRPr="00F3390A" w:rsidRDefault="006B1454" w:rsidP="00A91A9F">
                        <w:pPr>
                          <w:rPr>
                            <w:rFonts w:ascii="Century Gothic" w:hAnsi="Century Gothic"/>
                            <w:szCs w:val="20"/>
                          </w:rPr>
                        </w:pPr>
                      </w:p>
                      <w:p w14:paraId="2CFCDC08" w14:textId="77777777" w:rsidR="006B1454" w:rsidRPr="00F3390A" w:rsidRDefault="006B1454" w:rsidP="00A91A9F">
                        <w:pPr>
                          <w:rPr>
                            <w:rFonts w:ascii="Century Gothic" w:hAnsi="Century Gothic"/>
                            <w:szCs w:val="20"/>
                          </w:rPr>
                        </w:pPr>
                      </w:p>
                    </w:txbxContent>
                  </v:textbox>
                </v:shape>
              </v:group>
            </w:pict>
          </mc:Fallback>
        </mc:AlternateContent>
      </w:r>
      <w:r w:rsidR="00A91A9F">
        <w:rPr>
          <w:noProof/>
        </w:rPr>
        <w:drawing>
          <wp:anchor distT="0" distB="0" distL="114300" distR="114300" simplePos="0" relativeHeight="251673088" behindDoc="0" locked="0" layoutInCell="1" allowOverlap="1" wp14:anchorId="618AE129" wp14:editId="5BCDF035">
            <wp:simplePos x="0" y="0"/>
            <wp:positionH relativeFrom="margin">
              <wp:posOffset>-28575</wp:posOffset>
            </wp:positionH>
            <wp:positionV relativeFrom="paragraph">
              <wp:posOffset>2447925</wp:posOffset>
            </wp:positionV>
            <wp:extent cx="1773555" cy="1800860"/>
            <wp:effectExtent l="57150" t="0" r="17145" b="104140"/>
            <wp:wrapNone/>
            <wp:docPr id="894543420" name="Picture 89454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555" cy="18008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1A9F">
        <w:br w:type="page"/>
      </w:r>
    </w:p>
    <w:p w14:paraId="5B50FA02" w14:textId="77777777" w:rsidR="00A91A9F" w:rsidRDefault="00A91A9F" w:rsidP="00A91A9F">
      <w:pPr>
        <w:spacing w:after="0"/>
      </w:pPr>
      <w:r>
        <w:rPr>
          <w:rFonts w:asciiTheme="minorHAnsi" w:eastAsiaTheme="minorEastAsia" w:hAnsiTheme="minorHAnsi" w:cstheme="minorBidi"/>
          <w:noProof/>
          <w:sz w:val="22"/>
        </w:rPr>
        <w:lastRenderedPageBreak/>
        <mc:AlternateContent>
          <mc:Choice Requires="wpg">
            <w:drawing>
              <wp:anchor distT="0" distB="0" distL="114300" distR="114300" simplePos="0" relativeHeight="253736960" behindDoc="0" locked="0" layoutInCell="1" allowOverlap="1" wp14:anchorId="4615F861" wp14:editId="53E685B7">
                <wp:simplePos x="0" y="0"/>
                <wp:positionH relativeFrom="column">
                  <wp:posOffset>314325</wp:posOffset>
                </wp:positionH>
                <wp:positionV relativeFrom="paragraph">
                  <wp:posOffset>-36830</wp:posOffset>
                </wp:positionV>
                <wp:extent cx="5925312" cy="1024128"/>
                <wp:effectExtent l="95250" t="38100" r="37465" b="100330"/>
                <wp:wrapNone/>
                <wp:docPr id="894543375" name="Group 894543375"/>
                <wp:cNvGraphicFramePr/>
                <a:graphic xmlns:a="http://schemas.openxmlformats.org/drawingml/2006/main">
                  <a:graphicData uri="http://schemas.microsoft.com/office/word/2010/wordprocessingGroup">
                    <wpg:wgp>
                      <wpg:cNvGrpSpPr/>
                      <wpg:grpSpPr>
                        <a:xfrm>
                          <a:off x="0" y="0"/>
                          <a:ext cx="5925312" cy="1024128"/>
                          <a:chOff x="438150" y="333375"/>
                          <a:chExt cx="5924550" cy="1020445"/>
                        </a:xfrm>
                      </wpg:grpSpPr>
                      <wpg:grpSp>
                        <wpg:cNvPr id="894543376" name="Group 894543376"/>
                        <wpg:cNvGrpSpPr/>
                        <wpg:grpSpPr>
                          <a:xfrm>
                            <a:off x="438150" y="333375"/>
                            <a:ext cx="5924550" cy="1020445"/>
                            <a:chOff x="0" y="0"/>
                            <a:chExt cx="6477000" cy="1020445"/>
                          </a:xfrm>
                        </wpg:grpSpPr>
                        <wps:wsp>
                          <wps:cNvPr id="894543377" name="Rectangle 894543377"/>
                          <wps:cNvSpPr/>
                          <wps:spPr>
                            <a:xfrm>
                              <a:off x="0" y="0"/>
                              <a:ext cx="6477000" cy="1020445"/>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4543378" name="Group 894543378"/>
                          <wpg:cNvGrpSpPr/>
                          <wpg:grpSpPr>
                            <a:xfrm>
                              <a:off x="17271" y="0"/>
                              <a:ext cx="6421629" cy="990600"/>
                              <a:chOff x="-2064512" y="-133213"/>
                              <a:chExt cx="6422534" cy="991120"/>
                            </a:xfrm>
                            <a:solidFill>
                              <a:schemeClr val="bg1"/>
                            </a:solidFill>
                            <a:effectLst/>
                          </wpg:grpSpPr>
                          <wps:wsp>
                            <wps:cNvPr id="894543379" name="Text Box 2"/>
                            <wps:cNvSpPr txBox="1">
                              <a:spLocks noChangeArrowheads="1"/>
                            </wps:cNvSpPr>
                            <wps:spPr bwMode="auto">
                              <a:xfrm>
                                <a:off x="-2064512" y="-133213"/>
                                <a:ext cx="4096512" cy="333550"/>
                              </a:xfrm>
                              <a:prstGeom prst="rect">
                                <a:avLst/>
                              </a:prstGeom>
                              <a:noFill/>
                              <a:ln w="38100">
                                <a:noFill/>
                                <a:miter lim="800000"/>
                                <a:headEnd/>
                                <a:tailEnd/>
                              </a:ln>
                              <a:effectLst/>
                            </wps:spPr>
                            <wps:txbx>
                              <w:txbxContent>
                                <w:p w14:paraId="398522E0" w14:textId="713ECAB7" w:rsidR="006B1454" w:rsidRPr="00A91A9F" w:rsidRDefault="006B1454" w:rsidP="00A91A9F">
                                  <w:pPr>
                                    <w:rPr>
                                      <w:rFonts w:asciiTheme="minorHAnsi" w:hAnsiTheme="minorHAnsi" w:cstheme="minorHAnsi"/>
                                      <w:color w:val="365F91" w:themeColor="accent1" w:themeShade="BF"/>
                                      <w:sz w:val="36"/>
                                      <w:szCs w:val="32"/>
                                    </w:rPr>
                                  </w:pPr>
                                  <w:r>
                                    <w:rPr>
                                      <w:rFonts w:asciiTheme="minorHAnsi" w:hAnsiTheme="minorHAnsi" w:cstheme="minorHAnsi"/>
                                      <w:color w:val="365F91" w:themeColor="accent1" w:themeShade="BF"/>
                                      <w:sz w:val="36"/>
                                      <w:szCs w:val="32"/>
                                    </w:rPr>
                                    <w:t>CULTURAL COLLABORATION</w:t>
                                  </w:r>
                                </w:p>
                                <w:p w14:paraId="4397AE36" w14:textId="77777777" w:rsidR="006B1454" w:rsidRPr="00A91A9F" w:rsidRDefault="006B1454" w:rsidP="00A91A9F">
                                  <w:pPr>
                                    <w:spacing w:after="0"/>
                                    <w:rPr>
                                      <w:rFonts w:asciiTheme="minorHAnsi" w:eastAsia="Yu Gothic Light" w:hAnsiTheme="minorHAnsi" w:cstheme="minorHAnsi"/>
                                      <w:color w:val="11709F"/>
                                      <w:sz w:val="44"/>
                                      <w:szCs w:val="32"/>
                                    </w:rPr>
                                  </w:pPr>
                                </w:p>
                              </w:txbxContent>
                            </wps:txbx>
                            <wps:bodyPr rot="0" vert="horz" wrap="square" lIns="91440" tIns="0" rIns="0" bIns="0" anchor="t" anchorCtr="0">
                              <a:noAutofit/>
                            </wps:bodyPr>
                          </wps:wsp>
                          <wps:wsp>
                            <wps:cNvPr id="894543380" name="Text Box 894543380"/>
                            <wps:cNvSpPr txBox="1"/>
                            <wps:spPr>
                              <a:xfrm>
                                <a:off x="-2053207" y="286107"/>
                                <a:ext cx="6411229" cy="571800"/>
                              </a:xfrm>
                              <a:prstGeom prst="rect">
                                <a:avLst/>
                              </a:prstGeom>
                              <a:noFill/>
                              <a:ln w="6350">
                                <a:noFill/>
                                <a:bevel/>
                              </a:ln>
                              <a:effectLst/>
                            </wps:spPr>
                            <wps:txbx>
                              <w:txbxContent>
                                <w:sdt>
                                  <w:sdtPr>
                                    <w:rPr>
                                      <w:rFonts w:ascii="Century Gothic" w:hAnsi="Century Gothic"/>
                                      <w:b w:val="0"/>
                                      <w:color w:val="auto"/>
                                      <w:sz w:val="16"/>
                                      <w:szCs w:val="20"/>
                                    </w:rPr>
                                    <w:id w:val="-1712177278"/>
                                  </w:sdtPr>
                                  <w:sdtEndPr/>
                                  <w:sdtContent>
                                    <w:sdt>
                                      <w:sdtPr>
                                        <w:rPr>
                                          <w:sz w:val="22"/>
                                        </w:rPr>
                                        <w:id w:val="2068604815"/>
                                      </w:sdtPr>
                                      <w:sdtEndPr/>
                                      <w:sdtContent>
                                        <w:p w14:paraId="13D64BF4" w14:textId="7839E126" w:rsidR="00B27A13" w:rsidRPr="00B27A13" w:rsidRDefault="00B27A13" w:rsidP="00B27A13">
                                          <w:pPr>
                                            <w:pStyle w:val="SD28H3-MediumBlue"/>
                                            <w:rPr>
                                              <w:sz w:val="22"/>
                                            </w:rPr>
                                          </w:pPr>
                                          <w:r w:rsidRPr="00B27A13">
                                            <w:rPr>
                                              <w:sz w:val="22"/>
                                            </w:rPr>
                                            <w:t xml:space="preserve">At </w:t>
                                          </w:r>
                                          <w:r w:rsidR="00C769EF" w:rsidRPr="00C769EF">
                                            <w:rPr>
                                              <w:sz w:val="22"/>
                                              <w:szCs w:val="22"/>
                                            </w:rPr>
                                            <w:t>Wells-</w:t>
                                          </w:r>
                                          <w:proofErr w:type="spellStart"/>
                                          <w:r w:rsidR="00C769EF" w:rsidRPr="00C769EF">
                                            <w:rPr>
                                              <w:sz w:val="22"/>
                                              <w:szCs w:val="22"/>
                                            </w:rPr>
                                            <w:t>Barkerville</w:t>
                                          </w:r>
                                          <w:proofErr w:type="spellEnd"/>
                                          <w:r w:rsidRPr="00B27A13">
                                            <w:rPr>
                                              <w:sz w:val="22"/>
                                            </w:rPr>
                                            <w:t>, our students will continue to engage in cultural experiences with local Indigenous communities to build a learning environment free from racism and discrimination</w:t>
                                          </w:r>
                                          <w:r w:rsidR="00BF4136">
                                            <w:rPr>
                                              <w:sz w:val="22"/>
                                            </w:rPr>
                                            <w:t xml:space="preserve"> and to imbed </w:t>
                                          </w:r>
                                          <w:proofErr w:type="spellStart"/>
                                          <w:r w:rsidR="00BF4136">
                                            <w:rPr>
                                              <w:sz w:val="22"/>
                                            </w:rPr>
                                            <w:t>Idigneous</w:t>
                                          </w:r>
                                          <w:proofErr w:type="spellEnd"/>
                                          <w:r w:rsidR="00BF4136">
                                            <w:rPr>
                                              <w:sz w:val="22"/>
                                            </w:rPr>
                                            <w:t xml:space="preserve"> practice, education and history in our curriculum and lessons.</w:t>
                                          </w:r>
                                        </w:p>
                                      </w:sdtContent>
                                    </w:sdt>
                                    <w:p w14:paraId="52B93992" w14:textId="3F9F8C64" w:rsidR="006B1454" w:rsidRPr="00B27A13" w:rsidRDefault="00C80101" w:rsidP="0084774F">
                                      <w:pPr>
                                        <w:pStyle w:val="SD28H3-MediumBlue"/>
                                        <w:rPr>
                                          <w:rFonts w:ascii="Century Gothic" w:hAnsi="Century Gothic"/>
                                          <w:color w:val="auto"/>
                                          <w:sz w:val="16"/>
                                          <w:szCs w:val="20"/>
                                        </w:rPr>
                                      </w:pPr>
                                    </w:p>
                                  </w:sdtContent>
                                </w:sdt>
                                <w:p w14:paraId="2D03285B" w14:textId="77777777" w:rsidR="006B1454" w:rsidRPr="00B27A13" w:rsidRDefault="006B1454" w:rsidP="00A91A9F">
                                  <w:pPr>
                                    <w:rPr>
                                      <w:rFonts w:ascii="Century Gothic" w:hAnsi="Century Gothic"/>
                                      <w:color w:val="11709F"/>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4543381" name="Straight Connector 894543381"/>
                        <wps:cNvCnPr/>
                        <wps:spPr>
                          <a:xfrm>
                            <a:off x="438150" y="695325"/>
                            <a:ext cx="1737360" cy="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15F861" id="Group 894543375" o:spid="_x0000_s1125" style="position:absolute;margin-left:24.75pt;margin-top:-2.9pt;width:466.55pt;height:80.65pt;z-index:253736960;mso-width-relative:margin;mso-height-relative:margin" coordorigin="4381,3333" coordsize="59245,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">
                <v:group id="Group 894543376" o:spid="_x0000_s1126" style="position:absolute;left:4381;top:3333;width:59246;height:10205" coordsize="6477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">
                  <v:rect id="Rectangle 894543377" o:spid="_x0000_s1127" style="position:absolute;width:64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" fillcolor="white [3212]" stroked="f" strokeweight="1pt">
                    <v:shadow on="t" color="black" opacity="26214f" origin=".5,-.5" offset="-.74836mm,.74836mm"/>
                  </v:rect>
                  <v:group id="Group 894543378" o:spid="_x0000_s1128" style="position:absolute;left:172;width:64217;height:9906" coordorigin="-20645,-1332" coordsize="64225,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">
                    <v:shape id="_x0000_s1129" type="#_x0000_t202" style="position:absolute;left:-20645;top:-1332;width:40965;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" filled="f" stroked="f" strokeweight="3pt">
                      <v:textbox inset=",0,0,0">
                        <w:txbxContent>
                          <w:p w14:paraId="398522E0" w14:textId="713ECAB7" w:rsidR="006B1454" w:rsidRPr="00A91A9F" w:rsidRDefault="006B1454" w:rsidP="00A91A9F">
                            <w:pPr>
                              <w:rPr>
                                <w:rFonts w:asciiTheme="minorHAnsi" w:hAnsiTheme="minorHAnsi" w:cstheme="minorHAnsi"/>
                                <w:color w:val="365F91" w:themeColor="accent1" w:themeShade="BF"/>
                                <w:sz w:val="36"/>
                                <w:szCs w:val="32"/>
                              </w:rPr>
                            </w:pPr>
                            <w:r>
                              <w:rPr>
                                <w:rFonts w:asciiTheme="minorHAnsi" w:hAnsiTheme="minorHAnsi" w:cstheme="minorHAnsi"/>
                                <w:color w:val="365F91" w:themeColor="accent1" w:themeShade="BF"/>
                                <w:sz w:val="36"/>
                                <w:szCs w:val="32"/>
                              </w:rPr>
                              <w:t>CULTURAL COLLABORATION</w:t>
                            </w:r>
                          </w:p>
                          <w:p w14:paraId="4397AE36" w14:textId="77777777" w:rsidR="006B1454" w:rsidRPr="00A91A9F" w:rsidRDefault="006B1454" w:rsidP="00A91A9F">
                            <w:pPr>
                              <w:spacing w:after="0"/>
                              <w:rPr>
                                <w:rFonts w:asciiTheme="minorHAnsi" w:eastAsia="Yu Gothic Light" w:hAnsiTheme="minorHAnsi" w:cstheme="minorHAnsi"/>
                                <w:color w:val="11709F"/>
                                <w:sz w:val="44"/>
                                <w:szCs w:val="32"/>
                              </w:rPr>
                            </w:pPr>
                          </w:p>
                        </w:txbxContent>
                      </v:textbox>
                    </v:shape>
                    <v:shape id="Text Box 894543380" o:spid="_x0000_s1130" type="#_x0000_t202" style="position:absolute;left:-20532;top:2861;width:64112;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" filled="f" stroked="f" strokeweight=".5pt">
                      <v:stroke joinstyle="bevel"/>
                      <v:textbox>
                        <w:txbxContent>
                          <w:sdt>
                            <w:sdtPr>
                              <w:rPr>
                                <w:rFonts w:ascii="Century Gothic" w:hAnsi="Century Gothic"/>
                                <w:b w:val="0"/>
                                <w:color w:val="auto"/>
                                <w:sz w:val="16"/>
                                <w:szCs w:val="20"/>
                              </w:rPr>
                              <w:id w:val="-1712177278"/>
                            </w:sdtPr>
                            <w:sdtEndPr/>
                            <w:sdtContent>
                              <w:sdt>
                                <w:sdtPr>
                                  <w:rPr>
                                    <w:sz w:val="22"/>
                                  </w:rPr>
                                  <w:id w:val="2068604815"/>
                                </w:sdtPr>
                                <w:sdtEndPr/>
                                <w:sdtContent>
                                  <w:p w14:paraId="13D64BF4" w14:textId="7839E126" w:rsidR="00B27A13" w:rsidRPr="00B27A13" w:rsidRDefault="00B27A13" w:rsidP="00B27A13">
                                    <w:pPr>
                                      <w:pStyle w:val="SD28H3-MediumBlue"/>
                                      <w:rPr>
                                        <w:sz w:val="22"/>
                                      </w:rPr>
                                    </w:pPr>
                                    <w:r w:rsidRPr="00B27A13">
                                      <w:rPr>
                                        <w:sz w:val="22"/>
                                      </w:rPr>
                                      <w:t xml:space="preserve">At </w:t>
                                    </w:r>
                                    <w:r w:rsidR="00C769EF" w:rsidRPr="00C769EF">
                                      <w:rPr>
                                        <w:sz w:val="22"/>
                                        <w:szCs w:val="22"/>
                                      </w:rPr>
                                      <w:t>Wells-</w:t>
                                    </w:r>
                                    <w:proofErr w:type="spellStart"/>
                                    <w:r w:rsidR="00C769EF" w:rsidRPr="00C769EF">
                                      <w:rPr>
                                        <w:sz w:val="22"/>
                                        <w:szCs w:val="22"/>
                                      </w:rPr>
                                      <w:t>Barkerville</w:t>
                                    </w:r>
                                    <w:proofErr w:type="spellEnd"/>
                                    <w:r w:rsidRPr="00B27A13">
                                      <w:rPr>
                                        <w:sz w:val="22"/>
                                      </w:rPr>
                                      <w:t>, our students will continue to engage in cultural experiences with local Indigenous communities to build a learning environment free from racism and discrimination</w:t>
                                    </w:r>
                                    <w:r w:rsidR="00BF4136">
                                      <w:rPr>
                                        <w:sz w:val="22"/>
                                      </w:rPr>
                                      <w:t xml:space="preserve"> and to imbed </w:t>
                                    </w:r>
                                    <w:proofErr w:type="spellStart"/>
                                    <w:r w:rsidR="00BF4136">
                                      <w:rPr>
                                        <w:sz w:val="22"/>
                                      </w:rPr>
                                      <w:t>Idigneous</w:t>
                                    </w:r>
                                    <w:proofErr w:type="spellEnd"/>
                                    <w:r w:rsidR="00BF4136">
                                      <w:rPr>
                                        <w:sz w:val="22"/>
                                      </w:rPr>
                                      <w:t xml:space="preserve"> practice, education and history in our curriculum and lessons.</w:t>
                                    </w:r>
                                  </w:p>
                                </w:sdtContent>
                              </w:sdt>
                              <w:p w14:paraId="52B93992" w14:textId="3F9F8C64" w:rsidR="006B1454" w:rsidRPr="00B27A13" w:rsidRDefault="00C80101" w:rsidP="0084774F">
                                <w:pPr>
                                  <w:pStyle w:val="SD28H3-MediumBlue"/>
                                  <w:rPr>
                                    <w:rFonts w:ascii="Century Gothic" w:hAnsi="Century Gothic"/>
                                    <w:color w:val="auto"/>
                                    <w:sz w:val="16"/>
                                    <w:szCs w:val="20"/>
                                  </w:rPr>
                                </w:pPr>
                              </w:p>
                            </w:sdtContent>
                          </w:sdt>
                          <w:p w14:paraId="2D03285B" w14:textId="77777777" w:rsidR="006B1454" w:rsidRPr="00B27A13" w:rsidRDefault="006B1454" w:rsidP="00A91A9F">
                            <w:pPr>
                              <w:rPr>
                                <w:rFonts w:ascii="Century Gothic" w:hAnsi="Century Gothic"/>
                                <w:color w:val="11709F"/>
                                <w:sz w:val="16"/>
                                <w:szCs w:val="20"/>
                              </w:rPr>
                            </w:pPr>
                          </w:p>
                        </w:txbxContent>
                      </v:textbox>
                    </v:shape>
                  </v:group>
                </v:group>
                <v:line id="Straight Connector 894543381" o:spid="_x0000_s1131" style="position:absolute;visibility:visible;mso-wrap-style:square" from="4381,6953" to="2175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" strokecolor="#11709f" strokeweight="4.5pt">
                  <v:stroke joinstyle="miter"/>
                </v:line>
              </v:group>
            </w:pict>
          </mc:Fallback>
        </mc:AlternateContent>
      </w:r>
      <w:r>
        <w:rPr>
          <w:rFonts w:asciiTheme="minorHAnsi" w:eastAsiaTheme="minorEastAsia" w:hAnsiTheme="minorHAnsi" w:cstheme="minorBidi"/>
          <w:noProof/>
          <w:sz w:val="22"/>
        </w:rPr>
        <mc:AlternateContent>
          <mc:Choice Requires="wps">
            <w:drawing>
              <wp:anchor distT="0" distB="0" distL="114300" distR="114300" simplePos="0" relativeHeight="253733888" behindDoc="0" locked="0" layoutInCell="1" allowOverlap="1" wp14:anchorId="4DA4AD93" wp14:editId="41A3B00D">
                <wp:simplePos x="0" y="0"/>
                <wp:positionH relativeFrom="column">
                  <wp:posOffset>-333375</wp:posOffset>
                </wp:positionH>
                <wp:positionV relativeFrom="paragraph">
                  <wp:posOffset>-716280</wp:posOffset>
                </wp:positionV>
                <wp:extent cx="2009775" cy="2076450"/>
                <wp:effectExtent l="0" t="0" r="123825" b="0"/>
                <wp:wrapNone/>
                <wp:docPr id="894543382" name="Rectangle 894543382"/>
                <wp:cNvGraphicFramePr/>
                <a:graphic xmlns:a="http://schemas.openxmlformats.org/drawingml/2006/main">
                  <a:graphicData uri="http://schemas.microsoft.com/office/word/2010/wordprocessingShape">
                    <wps:wsp>
                      <wps:cNvSpPr/>
                      <wps:spPr>
                        <a:xfrm rot="815380">
                          <a:off x="0" y="0"/>
                          <a:ext cx="2009775" cy="2076450"/>
                        </a:xfrm>
                        <a:prstGeom prst="rect">
                          <a:avLst/>
                        </a:prstGeom>
                        <a:blipFill dpi="0" rotWithShape="1">
                          <a:blip r:embed="rId24">
                            <a:alphaModFix amt="10000"/>
                            <a:biLevel thresh="25000"/>
                          </a:blip>
                          <a:srcRect/>
                          <a:stretch>
                            <a:fillRect l="-101198" t="-3383" r="-8" b="2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988C8" id="Rectangle 894543382" o:spid="_x0000_s1026" style="position:absolute;margin-left:-26.25pt;margin-top:-56.4pt;width:158.25pt;height:163.5pt;rotation:890612fd;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&#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" stroked="f" strokeweight="1pt">
                <v:fill r:id="rId25" o:title="" opacity="6554f" recolor="t" rotate="t" type="frame"/>
                <v:imagedata grayscale="t" bilevel="t"/>
              </v:rect>
            </w:pict>
          </mc:Fallback>
        </mc:AlternateContent>
      </w:r>
      <w:r>
        <w:rPr>
          <w:rFonts w:eastAsia="Times New Roman" w:cs="Times New Roman"/>
          <w:b/>
          <w:noProof/>
          <w:sz w:val="22"/>
        </w:rPr>
        <mc:AlternateContent>
          <mc:Choice Requires="wps">
            <w:drawing>
              <wp:anchor distT="0" distB="0" distL="114300" distR="114300" simplePos="0" relativeHeight="253726720" behindDoc="1" locked="0" layoutInCell="1" allowOverlap="1" wp14:anchorId="3FA5BFC9" wp14:editId="54BB4C6C">
                <wp:simplePos x="0" y="0"/>
                <wp:positionH relativeFrom="margin">
                  <wp:posOffset>-676275</wp:posOffset>
                </wp:positionH>
                <wp:positionV relativeFrom="paragraph">
                  <wp:posOffset>-1070932</wp:posOffset>
                </wp:positionV>
                <wp:extent cx="7747000" cy="10045700"/>
                <wp:effectExtent l="171450" t="171450" r="177800" b="165100"/>
                <wp:wrapNone/>
                <wp:docPr id="894543383" name="Rectangle 894543383"/>
                <wp:cNvGraphicFramePr/>
                <a:graphic xmlns:a="http://schemas.openxmlformats.org/drawingml/2006/main">
                  <a:graphicData uri="http://schemas.microsoft.com/office/word/2010/wordprocessingShape">
                    <wps:wsp>
                      <wps:cNvSpPr/>
                      <wps:spPr>
                        <a:xfrm>
                          <a:off x="0" y="0"/>
                          <a:ext cx="7747000" cy="10045700"/>
                        </a:xfrm>
                        <a:prstGeom prst="rect">
                          <a:avLst/>
                        </a:prstGeom>
                        <a:noFill/>
                        <a:ln w="3492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0167" id="Rectangle 894543383" o:spid="_x0000_s1026" style="position:absolute;margin-left:-53.25pt;margin-top:-84.35pt;width:610pt;height:791pt;z-index:-2495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" filled="f" strokecolor="white [3212]" strokeweight="27.5pt">
                <w10:wrap anchorx="margin"/>
              </v:rect>
            </w:pict>
          </mc:Fallback>
        </mc:AlternateContent>
      </w:r>
    </w:p>
    <w:p w14:paraId="4C941257" w14:textId="77777777" w:rsidR="00A91A9F" w:rsidRDefault="00A91A9F" w:rsidP="00A91A9F">
      <w:pPr>
        <w:pStyle w:val="SD28BodyFont-paraspaceafter"/>
      </w:pPr>
    </w:p>
    <w:p w14:paraId="679077DC" w14:textId="77777777" w:rsidR="00A91A9F" w:rsidRPr="00B759BC" w:rsidRDefault="00A91A9F" w:rsidP="00A91A9F"/>
    <w:p w14:paraId="2C530E1C" w14:textId="77777777" w:rsidR="00A91A9F" w:rsidRPr="00B759BC" w:rsidRDefault="00A91A9F" w:rsidP="00A91A9F"/>
    <w:p w14:paraId="09512430" w14:textId="77777777" w:rsidR="00A91A9F" w:rsidRPr="00B759BC" w:rsidRDefault="00A91A9F" w:rsidP="00A91A9F">
      <w:r>
        <w:rPr>
          <w:noProof/>
        </w:rPr>
        <mc:AlternateContent>
          <mc:Choice Requires="wpg">
            <w:drawing>
              <wp:anchor distT="0" distB="0" distL="114300" distR="114300" simplePos="0" relativeHeight="253732864" behindDoc="0" locked="0" layoutInCell="1" allowOverlap="1" wp14:anchorId="306FB33C" wp14:editId="57CCB357">
                <wp:simplePos x="0" y="0"/>
                <wp:positionH relativeFrom="column">
                  <wp:posOffset>2200275</wp:posOffset>
                </wp:positionH>
                <wp:positionV relativeFrom="paragraph">
                  <wp:posOffset>234950</wp:posOffset>
                </wp:positionV>
                <wp:extent cx="4352925" cy="3105150"/>
                <wp:effectExtent l="76200" t="38100" r="47625" b="95250"/>
                <wp:wrapNone/>
                <wp:docPr id="894543384" name="Group 894543384"/>
                <wp:cNvGraphicFramePr/>
                <a:graphic xmlns:a="http://schemas.openxmlformats.org/drawingml/2006/main">
                  <a:graphicData uri="http://schemas.microsoft.com/office/word/2010/wordprocessingGroup">
                    <wpg:wgp>
                      <wpg:cNvGrpSpPr/>
                      <wpg:grpSpPr>
                        <a:xfrm>
                          <a:off x="0" y="0"/>
                          <a:ext cx="4352925" cy="3105150"/>
                          <a:chOff x="0" y="-52348"/>
                          <a:chExt cx="4352925" cy="2273222"/>
                        </a:xfrm>
                      </wpg:grpSpPr>
                      <wpg:grpSp>
                        <wpg:cNvPr id="894543385" name="Group 894543385"/>
                        <wpg:cNvGrpSpPr/>
                        <wpg:grpSpPr>
                          <a:xfrm>
                            <a:off x="0" y="-52348"/>
                            <a:ext cx="4352925" cy="2273222"/>
                            <a:chOff x="0" y="-8271"/>
                            <a:chExt cx="4621842" cy="2427287"/>
                          </a:xfrm>
                        </wpg:grpSpPr>
                        <wps:wsp>
                          <wps:cNvPr id="894543386" name="Rectangle 894543386"/>
                          <wps:cNvSpPr/>
                          <wps:spPr>
                            <a:xfrm>
                              <a:off x="13647" y="-8271"/>
                              <a:ext cx="4608195" cy="242379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43388" name="Text Box 894543388"/>
                          <wps:cNvSpPr txBox="1"/>
                          <wps:spPr>
                            <a:xfrm>
                              <a:off x="57142" y="326784"/>
                              <a:ext cx="4514854" cy="2092232"/>
                            </a:xfrm>
                            <a:prstGeom prst="rect">
                              <a:avLst/>
                            </a:prstGeom>
                            <a:noFill/>
                            <a:ln w="6350">
                              <a:noFill/>
                              <a:bevel/>
                            </a:ln>
                            <a:effectLst/>
                          </wps:spPr>
                          <wps:txbx>
                            <w:txbxContent>
                              <w:sdt>
                                <w:sdtPr>
                                  <w:rPr>
                                    <w:rFonts w:ascii="Century Gothic" w:hAnsi="Century Gothic"/>
                                    <w:b w:val="0"/>
                                    <w:color w:val="auto"/>
                                    <w:sz w:val="20"/>
                                    <w:szCs w:val="20"/>
                                  </w:rPr>
                                  <w:id w:val="-707805953"/>
                                </w:sdtPr>
                                <w:sdtEndPr/>
                                <w:sdtContent>
                                  <w:sdt>
                                    <w:sdtPr>
                                      <w:rPr>
                                        <w:rFonts w:ascii="Century Gothic" w:hAnsi="Century Gothic"/>
                                        <w:b w:val="0"/>
                                        <w:color w:val="auto"/>
                                        <w:sz w:val="20"/>
                                        <w:szCs w:val="20"/>
                                      </w:rPr>
                                      <w:id w:val="-1712178888"/>
                                    </w:sdtPr>
                                    <w:sdtEndPr/>
                                    <w:sdtContent>
                                      <w:p w14:paraId="0EA324A6" w14:textId="675C062B"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 xml:space="preserve">Language – District Language lessons, bulletin boards, language posters, </w:t>
                                        </w:r>
                                      </w:p>
                                      <w:p w14:paraId="0514177C" w14:textId="77777777" w:rsidR="00754024" w:rsidRPr="00754024" w:rsidRDefault="00754024" w:rsidP="00754024">
                                        <w:pPr>
                                          <w:pStyle w:val="SD28H3-MediumBlue"/>
                                          <w:spacing w:after="0"/>
                                          <w:rPr>
                                            <w:rFonts w:ascii="Century Gothic" w:hAnsi="Century Gothic"/>
                                            <w:b w:val="0"/>
                                            <w:color w:val="auto"/>
                                            <w:sz w:val="22"/>
                                            <w:szCs w:val="20"/>
                                          </w:rPr>
                                        </w:pPr>
                                      </w:p>
                                      <w:p w14:paraId="23C1AD54" w14:textId="62824CAB"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Local Knowledge: bannock,</w:t>
                                        </w:r>
                                        <w:r w:rsidR="00754024" w:rsidRPr="00754024">
                                          <w:rPr>
                                            <w:rFonts w:ascii="Century Gothic" w:hAnsi="Century Gothic"/>
                                            <w:b w:val="0"/>
                                            <w:color w:val="auto"/>
                                            <w:sz w:val="22"/>
                                            <w:szCs w:val="20"/>
                                          </w:rPr>
                                          <w:t xml:space="preserve"> </w:t>
                                        </w:r>
                                        <w:proofErr w:type="spellStart"/>
                                        <w:r w:rsidRPr="00754024">
                                          <w:rPr>
                                            <w:rFonts w:ascii="Century Gothic" w:hAnsi="Century Gothic"/>
                                            <w:b w:val="0"/>
                                            <w:color w:val="auto"/>
                                            <w:sz w:val="22"/>
                                            <w:szCs w:val="20"/>
                                          </w:rPr>
                                          <w:t>Lahal</w:t>
                                        </w:r>
                                        <w:proofErr w:type="spellEnd"/>
                                        <w:r w:rsidRPr="00754024">
                                          <w:rPr>
                                            <w:rFonts w:ascii="Century Gothic" w:hAnsi="Century Gothic"/>
                                            <w:b w:val="0"/>
                                            <w:color w:val="auto"/>
                                            <w:sz w:val="22"/>
                                            <w:szCs w:val="20"/>
                                          </w:rPr>
                                          <w:t>, jigging, dancing, beading, history, guest artists, crafts, land and animals.</w:t>
                                        </w:r>
                                      </w:p>
                                      <w:p w14:paraId="3BC42ACA" w14:textId="77777777" w:rsidR="00754024" w:rsidRPr="00754024" w:rsidRDefault="00754024" w:rsidP="00754024">
                                        <w:pPr>
                                          <w:pStyle w:val="SD28H3-MediumBlue"/>
                                          <w:spacing w:after="0"/>
                                          <w:rPr>
                                            <w:rFonts w:ascii="Century Gothic" w:hAnsi="Century Gothic"/>
                                            <w:b w:val="0"/>
                                            <w:color w:val="auto"/>
                                            <w:sz w:val="22"/>
                                            <w:szCs w:val="20"/>
                                          </w:rPr>
                                        </w:pPr>
                                      </w:p>
                                      <w:p w14:paraId="58232BC2" w14:textId="6FAA6C15"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Orange Shirt Day, National Indigenous Peoples Day, Truth and Reconciliation Week</w:t>
                                        </w:r>
                                      </w:p>
                                      <w:p w14:paraId="780166A0" w14:textId="77777777" w:rsidR="00754024" w:rsidRPr="00754024" w:rsidRDefault="00754024" w:rsidP="00754024">
                                        <w:pPr>
                                          <w:pStyle w:val="SD28H3-MediumBlue"/>
                                          <w:spacing w:after="0"/>
                                          <w:rPr>
                                            <w:rFonts w:ascii="Century Gothic" w:hAnsi="Century Gothic"/>
                                            <w:b w:val="0"/>
                                            <w:color w:val="auto"/>
                                            <w:sz w:val="22"/>
                                            <w:szCs w:val="20"/>
                                          </w:rPr>
                                        </w:pPr>
                                      </w:p>
                                      <w:p w14:paraId="60BF0922" w14:textId="75666C87" w:rsidR="00BF4136"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Indigenous texts and resources.</w:t>
                                        </w:r>
                                      </w:p>
                                      <w:p w14:paraId="755E7405" w14:textId="4395E31F" w:rsidR="00BF4136" w:rsidRDefault="00BF4136" w:rsidP="00754024">
                                        <w:pPr>
                                          <w:pStyle w:val="SD28H3-MediumBlue"/>
                                          <w:spacing w:after="0"/>
                                          <w:rPr>
                                            <w:rFonts w:ascii="Century Gothic" w:hAnsi="Century Gothic"/>
                                            <w:b w:val="0"/>
                                            <w:color w:val="auto"/>
                                            <w:sz w:val="22"/>
                                            <w:szCs w:val="20"/>
                                          </w:rPr>
                                        </w:pPr>
                                      </w:p>
                                      <w:p w14:paraId="6836E71D" w14:textId="6308FB87" w:rsidR="00BF4136" w:rsidRDefault="00BF4136" w:rsidP="00754024">
                                        <w:pPr>
                                          <w:pStyle w:val="SD28H3-MediumBlue"/>
                                          <w:spacing w:after="0"/>
                                          <w:rPr>
                                            <w:rFonts w:ascii="Century Gothic" w:hAnsi="Century Gothic"/>
                                            <w:b w:val="0"/>
                                            <w:color w:val="auto"/>
                                            <w:sz w:val="22"/>
                                            <w:szCs w:val="20"/>
                                          </w:rPr>
                                        </w:pPr>
                                        <w:r>
                                          <w:rPr>
                                            <w:rFonts w:ascii="Century Gothic" w:hAnsi="Century Gothic"/>
                                            <w:b w:val="0"/>
                                            <w:color w:val="auto"/>
                                            <w:sz w:val="22"/>
                                            <w:szCs w:val="20"/>
                                          </w:rPr>
                                          <w:t>With gu</w:t>
                                        </w:r>
                                        <w:bookmarkStart w:id="0" w:name="_GoBack"/>
                                        <w:bookmarkEnd w:id="0"/>
                                        <w:r>
                                          <w:rPr>
                                            <w:rFonts w:ascii="Century Gothic" w:hAnsi="Century Gothic"/>
                                            <w:b w:val="0"/>
                                            <w:color w:val="auto"/>
                                            <w:sz w:val="22"/>
                                            <w:szCs w:val="20"/>
                                          </w:rPr>
                                          <w:t xml:space="preserve">idance of First Peoples Principles of Learning, enhance learning opportunities through place-based, experiential education in and around the community and local environment. </w:t>
                                        </w:r>
                                      </w:p>
                                      <w:p w14:paraId="6D30039F" w14:textId="66EB4547" w:rsidR="006B1454" w:rsidRPr="00754024" w:rsidRDefault="00C80101" w:rsidP="00754024">
                                        <w:pPr>
                                          <w:pStyle w:val="SD28H3-MediumBlue"/>
                                          <w:spacing w:after="0"/>
                                          <w:rPr>
                                            <w:rFonts w:ascii="Century Gothic" w:hAnsi="Century Gothic"/>
                                            <w:b w:val="0"/>
                                            <w:color w:val="auto"/>
                                            <w:sz w:val="22"/>
                                            <w:szCs w:val="20"/>
                                          </w:rPr>
                                        </w:pP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543389" name="Text Box 2"/>
                          <wps:cNvSpPr txBox="1">
                            <a:spLocks noChangeArrowheads="1"/>
                          </wps:cNvSpPr>
                          <wps:spPr bwMode="auto">
                            <a:xfrm>
                              <a:off x="0" y="47625"/>
                              <a:ext cx="2560222" cy="318770"/>
                            </a:xfrm>
                            <a:prstGeom prst="rect">
                              <a:avLst/>
                            </a:prstGeom>
                            <a:noFill/>
                            <a:ln w="9525">
                              <a:noFill/>
                              <a:miter lim="800000"/>
                              <a:headEnd/>
                              <a:tailEnd/>
                            </a:ln>
                          </wps:spPr>
                          <wps:txbx>
                            <w:txbxContent>
                              <w:p w14:paraId="6607DF6C"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wps:txbx>
                          <wps:bodyPr rot="0" vert="horz" wrap="square" lIns="91440" tIns="45720" rIns="91440" bIns="45720" anchor="t" anchorCtr="0">
                            <a:noAutofit/>
                          </wps:bodyPr>
                        </wps:wsp>
                      </wpg:grpSp>
                      <wps:wsp>
                        <wps:cNvPr id="894543390" name="Straight Connector 894543390"/>
                        <wps:cNvCnPr/>
                        <wps:spPr>
                          <a:xfrm>
                            <a:off x="0" y="230649"/>
                            <a:ext cx="146304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6FB33C" id="Group 894543384" o:spid="_x0000_s1132" style="position:absolute;margin-left:173.25pt;margin-top:18.5pt;width:342.75pt;height:244.5pt;z-index:253732864;mso-width-relative:margin;mso-height-relative:margin" coordorigin=",-523" coordsize="43529,2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">
                <v:group id="Group 894543385" o:spid="_x0000_s1133" style="position:absolute;top:-523;width:43529;height:22731" coordorigin=",-82" coordsize="46218,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">
                  <v:rect id="Rectangle 894543386" o:spid="_x0000_s1134" style="position:absolute;left:136;top:-82;width:46082;height:2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" fillcolor="white [3212]" stroked="f" strokeweight="1pt">
                    <v:shadow on="t" color="black" opacity="26214f" origin=".5,-.5" offset="-.74836mm,.74836mm"/>
                  </v:rect>
                  <v:shape id="Text Box 894543388" o:spid="_x0000_s1135" type="#_x0000_t202" style="position:absolute;left:571;top:3267;width:45148;height:20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" filled="f" stroked="f" strokeweight=".5pt">
                    <v:stroke joinstyle="bevel"/>
                    <v:textbox>
                      <w:txbxContent>
                        <w:sdt>
                          <w:sdtPr>
                            <w:rPr>
                              <w:rFonts w:ascii="Century Gothic" w:hAnsi="Century Gothic"/>
                              <w:b w:val="0"/>
                              <w:color w:val="auto"/>
                              <w:sz w:val="20"/>
                              <w:szCs w:val="20"/>
                            </w:rPr>
                            <w:id w:val="-707805953"/>
                          </w:sdtPr>
                          <w:sdtEndPr/>
                          <w:sdtContent>
                            <w:sdt>
                              <w:sdtPr>
                                <w:rPr>
                                  <w:rFonts w:ascii="Century Gothic" w:hAnsi="Century Gothic"/>
                                  <w:b w:val="0"/>
                                  <w:color w:val="auto"/>
                                  <w:sz w:val="20"/>
                                  <w:szCs w:val="20"/>
                                </w:rPr>
                                <w:id w:val="-1712178888"/>
                              </w:sdtPr>
                              <w:sdtEndPr/>
                              <w:sdtContent>
                                <w:p w14:paraId="0EA324A6" w14:textId="675C062B"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 xml:space="preserve">Language – District Language lessons, bulletin boards, language posters, </w:t>
                                  </w:r>
                                </w:p>
                                <w:p w14:paraId="0514177C" w14:textId="77777777" w:rsidR="00754024" w:rsidRPr="00754024" w:rsidRDefault="00754024" w:rsidP="00754024">
                                  <w:pPr>
                                    <w:pStyle w:val="SD28H3-MediumBlue"/>
                                    <w:spacing w:after="0"/>
                                    <w:rPr>
                                      <w:rFonts w:ascii="Century Gothic" w:hAnsi="Century Gothic"/>
                                      <w:b w:val="0"/>
                                      <w:color w:val="auto"/>
                                      <w:sz w:val="22"/>
                                      <w:szCs w:val="20"/>
                                    </w:rPr>
                                  </w:pPr>
                                </w:p>
                                <w:p w14:paraId="23C1AD54" w14:textId="62824CAB"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Local Knowledge: bannock,</w:t>
                                  </w:r>
                                  <w:r w:rsidR="00754024" w:rsidRPr="00754024">
                                    <w:rPr>
                                      <w:rFonts w:ascii="Century Gothic" w:hAnsi="Century Gothic"/>
                                      <w:b w:val="0"/>
                                      <w:color w:val="auto"/>
                                      <w:sz w:val="22"/>
                                      <w:szCs w:val="20"/>
                                    </w:rPr>
                                    <w:t xml:space="preserve"> </w:t>
                                  </w:r>
                                  <w:proofErr w:type="spellStart"/>
                                  <w:r w:rsidRPr="00754024">
                                    <w:rPr>
                                      <w:rFonts w:ascii="Century Gothic" w:hAnsi="Century Gothic"/>
                                      <w:b w:val="0"/>
                                      <w:color w:val="auto"/>
                                      <w:sz w:val="22"/>
                                      <w:szCs w:val="20"/>
                                    </w:rPr>
                                    <w:t>Lahal</w:t>
                                  </w:r>
                                  <w:proofErr w:type="spellEnd"/>
                                  <w:r w:rsidRPr="00754024">
                                    <w:rPr>
                                      <w:rFonts w:ascii="Century Gothic" w:hAnsi="Century Gothic"/>
                                      <w:b w:val="0"/>
                                      <w:color w:val="auto"/>
                                      <w:sz w:val="22"/>
                                      <w:szCs w:val="20"/>
                                    </w:rPr>
                                    <w:t>, jigging, dancing, beading, history, guest artists, crafts, land and animals.</w:t>
                                  </w:r>
                                </w:p>
                                <w:p w14:paraId="3BC42ACA" w14:textId="77777777" w:rsidR="00754024" w:rsidRPr="00754024" w:rsidRDefault="00754024" w:rsidP="00754024">
                                  <w:pPr>
                                    <w:pStyle w:val="SD28H3-MediumBlue"/>
                                    <w:spacing w:after="0"/>
                                    <w:rPr>
                                      <w:rFonts w:ascii="Century Gothic" w:hAnsi="Century Gothic"/>
                                      <w:b w:val="0"/>
                                      <w:color w:val="auto"/>
                                      <w:sz w:val="22"/>
                                      <w:szCs w:val="20"/>
                                    </w:rPr>
                                  </w:pPr>
                                </w:p>
                                <w:p w14:paraId="58232BC2" w14:textId="6FAA6C15" w:rsidR="00B27A13" w:rsidRPr="00754024"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Orange Shirt Day, National Indigenous Peoples Day, Truth and Reconciliation Week</w:t>
                                  </w:r>
                                </w:p>
                                <w:p w14:paraId="780166A0" w14:textId="77777777" w:rsidR="00754024" w:rsidRPr="00754024" w:rsidRDefault="00754024" w:rsidP="00754024">
                                  <w:pPr>
                                    <w:pStyle w:val="SD28H3-MediumBlue"/>
                                    <w:spacing w:after="0"/>
                                    <w:rPr>
                                      <w:rFonts w:ascii="Century Gothic" w:hAnsi="Century Gothic"/>
                                      <w:b w:val="0"/>
                                      <w:color w:val="auto"/>
                                      <w:sz w:val="22"/>
                                      <w:szCs w:val="20"/>
                                    </w:rPr>
                                  </w:pPr>
                                </w:p>
                                <w:p w14:paraId="60BF0922" w14:textId="75666C87" w:rsidR="00BF4136" w:rsidRDefault="00B27A13" w:rsidP="00754024">
                                  <w:pPr>
                                    <w:pStyle w:val="SD28H3-MediumBlue"/>
                                    <w:spacing w:after="0"/>
                                    <w:rPr>
                                      <w:rFonts w:ascii="Century Gothic" w:hAnsi="Century Gothic"/>
                                      <w:b w:val="0"/>
                                      <w:color w:val="auto"/>
                                      <w:sz w:val="22"/>
                                      <w:szCs w:val="20"/>
                                    </w:rPr>
                                  </w:pPr>
                                  <w:r w:rsidRPr="00754024">
                                    <w:rPr>
                                      <w:rFonts w:ascii="Century Gothic" w:hAnsi="Century Gothic"/>
                                      <w:b w:val="0"/>
                                      <w:color w:val="auto"/>
                                      <w:sz w:val="22"/>
                                      <w:szCs w:val="20"/>
                                    </w:rPr>
                                    <w:t>Indigenous texts and resources.</w:t>
                                  </w:r>
                                </w:p>
                                <w:p w14:paraId="755E7405" w14:textId="4395E31F" w:rsidR="00BF4136" w:rsidRDefault="00BF4136" w:rsidP="00754024">
                                  <w:pPr>
                                    <w:pStyle w:val="SD28H3-MediumBlue"/>
                                    <w:spacing w:after="0"/>
                                    <w:rPr>
                                      <w:rFonts w:ascii="Century Gothic" w:hAnsi="Century Gothic"/>
                                      <w:b w:val="0"/>
                                      <w:color w:val="auto"/>
                                      <w:sz w:val="22"/>
                                      <w:szCs w:val="20"/>
                                    </w:rPr>
                                  </w:pPr>
                                </w:p>
                                <w:p w14:paraId="6836E71D" w14:textId="6308FB87" w:rsidR="00BF4136" w:rsidRDefault="00BF4136" w:rsidP="00754024">
                                  <w:pPr>
                                    <w:pStyle w:val="SD28H3-MediumBlue"/>
                                    <w:spacing w:after="0"/>
                                    <w:rPr>
                                      <w:rFonts w:ascii="Century Gothic" w:hAnsi="Century Gothic"/>
                                      <w:b w:val="0"/>
                                      <w:color w:val="auto"/>
                                      <w:sz w:val="22"/>
                                      <w:szCs w:val="20"/>
                                    </w:rPr>
                                  </w:pPr>
                                  <w:r>
                                    <w:rPr>
                                      <w:rFonts w:ascii="Century Gothic" w:hAnsi="Century Gothic"/>
                                      <w:b w:val="0"/>
                                      <w:color w:val="auto"/>
                                      <w:sz w:val="22"/>
                                      <w:szCs w:val="20"/>
                                    </w:rPr>
                                    <w:t>With gu</w:t>
                                  </w:r>
                                  <w:bookmarkStart w:id="1" w:name="_GoBack"/>
                                  <w:bookmarkEnd w:id="1"/>
                                  <w:r>
                                    <w:rPr>
                                      <w:rFonts w:ascii="Century Gothic" w:hAnsi="Century Gothic"/>
                                      <w:b w:val="0"/>
                                      <w:color w:val="auto"/>
                                      <w:sz w:val="22"/>
                                      <w:szCs w:val="20"/>
                                    </w:rPr>
                                    <w:t xml:space="preserve">idance of First Peoples Principles of Learning, enhance learning opportunities through place-based, experiential education in and around the community and local environment. </w:t>
                                  </w:r>
                                </w:p>
                                <w:p w14:paraId="6D30039F" w14:textId="66EB4547" w:rsidR="006B1454" w:rsidRPr="00754024" w:rsidRDefault="00C80101" w:rsidP="00754024">
                                  <w:pPr>
                                    <w:pStyle w:val="SD28H3-MediumBlue"/>
                                    <w:spacing w:after="0"/>
                                    <w:rPr>
                                      <w:rFonts w:ascii="Century Gothic" w:hAnsi="Century Gothic"/>
                                      <w:b w:val="0"/>
                                      <w:color w:val="auto"/>
                                      <w:sz w:val="22"/>
                                      <w:szCs w:val="20"/>
                                    </w:rPr>
                                  </w:pPr>
                                </w:p>
                              </w:sdtContent>
                            </w:sdt>
                          </w:sdtContent>
                        </w:sdt>
                      </w:txbxContent>
                    </v:textbox>
                  </v:shape>
                  <v:shape id="_x0000_s1136" type="#_x0000_t202" style="position:absolute;top:476;width:2560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" filled="f" stroked="f">
                    <v:textbox>
                      <w:txbxContent>
                        <w:p w14:paraId="6607DF6C"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ACTIONS/STRATEGIES:</w:t>
                          </w:r>
                        </w:p>
                      </w:txbxContent>
                    </v:textbox>
                  </v:shape>
                </v:group>
                <v:line id="Straight Connector 894543390" o:spid="_x0000_s1137" style="position:absolute;visibility:visible;mso-wrap-style:square" from="0,2306" to="1463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" strokecolor="#11709f" strokeweight="4.5pt">
                  <v:stroke joinstyle="miter"/>
                </v:line>
              </v:group>
            </w:pict>
          </mc:Fallback>
        </mc:AlternateContent>
      </w:r>
    </w:p>
    <w:p w14:paraId="08E5FB04" w14:textId="77777777" w:rsidR="00A91A9F" w:rsidRDefault="00A91A9F" w:rsidP="00A91A9F">
      <w:r>
        <w:rPr>
          <w:noProof/>
        </w:rPr>
        <mc:AlternateContent>
          <mc:Choice Requires="wpg">
            <w:drawing>
              <wp:anchor distT="0" distB="0" distL="114300" distR="114300" simplePos="0" relativeHeight="253737984" behindDoc="0" locked="0" layoutInCell="1" allowOverlap="1" wp14:anchorId="3C855D21" wp14:editId="6352834B">
                <wp:simplePos x="0" y="0"/>
                <wp:positionH relativeFrom="margin">
                  <wp:posOffset>9525</wp:posOffset>
                </wp:positionH>
                <wp:positionV relativeFrom="paragraph">
                  <wp:posOffset>173990</wp:posOffset>
                </wp:positionV>
                <wp:extent cx="1773936" cy="5157216"/>
                <wp:effectExtent l="76200" t="19050" r="36195" b="100965"/>
                <wp:wrapNone/>
                <wp:docPr id="894543391" name="Group 894543391"/>
                <wp:cNvGraphicFramePr/>
                <a:graphic xmlns:a="http://schemas.openxmlformats.org/drawingml/2006/main">
                  <a:graphicData uri="http://schemas.microsoft.com/office/word/2010/wordprocessingGroup">
                    <wpg:wgp>
                      <wpg:cNvGrpSpPr/>
                      <wpg:grpSpPr>
                        <a:xfrm>
                          <a:off x="0" y="0"/>
                          <a:ext cx="1773936" cy="5157216"/>
                          <a:chOff x="0" y="-19050"/>
                          <a:chExt cx="1776095" cy="5334000"/>
                        </a:xfrm>
                      </wpg:grpSpPr>
                      <wps:wsp>
                        <wps:cNvPr id="894543392" name="Rectangle 894543392"/>
                        <wps:cNvSpPr/>
                        <wps:spPr>
                          <a:xfrm>
                            <a:off x="19050" y="0"/>
                            <a:ext cx="1757045" cy="531495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43393" name="Straight Connector 894543393"/>
                        <wps:cNvCnPr/>
                        <wps:spPr>
                          <a:xfrm>
                            <a:off x="0" y="323850"/>
                            <a:ext cx="91440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94543394" name="Text Box 7"/>
                        <wps:cNvSpPr txBox="1"/>
                        <wps:spPr>
                          <a:xfrm>
                            <a:off x="19050" y="-19050"/>
                            <a:ext cx="1316539" cy="342900"/>
                          </a:xfrm>
                          <a:prstGeom prst="rect">
                            <a:avLst/>
                          </a:prstGeom>
                          <a:noFill/>
                          <a:ln w="6350">
                            <a:noFill/>
                          </a:ln>
                        </wps:spPr>
                        <wps:txbx>
                          <w:txbxContent>
                            <w:p w14:paraId="57132B64"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4543395" name="Text Box 6"/>
                        <wps:cNvSpPr txBox="1"/>
                        <wps:spPr>
                          <a:xfrm>
                            <a:off x="57150" y="419100"/>
                            <a:ext cx="1670050" cy="4838700"/>
                          </a:xfrm>
                          <a:prstGeom prst="rect">
                            <a:avLst/>
                          </a:prstGeom>
                          <a:noFill/>
                          <a:ln w="6350">
                            <a:noFill/>
                            <a:bevel/>
                          </a:ln>
                          <a:effectLst/>
                        </wps:spPr>
                        <wps:txbx>
                          <w:txbxContent>
                            <w:sdt>
                              <w:sdtPr>
                                <w:rPr>
                                  <w:rFonts w:ascii="Century Gothic" w:hAnsi="Century Gothic"/>
                                  <w:b w:val="0"/>
                                  <w:color w:val="auto"/>
                                  <w:sz w:val="20"/>
                                  <w:szCs w:val="20"/>
                                </w:rPr>
                                <w:id w:val="1283840519"/>
                              </w:sdtPr>
                              <w:sdtEndPr/>
                              <w:sdtContent>
                                <w:sdt>
                                  <w:sdtPr>
                                    <w:rPr>
                                      <w:rFonts w:ascii="Century Gothic" w:hAnsi="Century Gothic"/>
                                      <w:b w:val="0"/>
                                      <w:color w:val="auto"/>
                                      <w:sz w:val="12"/>
                                      <w:szCs w:val="20"/>
                                    </w:rPr>
                                    <w:id w:val="-1383779567"/>
                                  </w:sdtPr>
                                  <w:sdtEndPr/>
                                  <w:sdtContent>
                                    <w:p w14:paraId="11122732" w14:textId="77777777" w:rsidR="00B27A13" w:rsidRPr="00287AF5" w:rsidRDefault="00B27A13" w:rsidP="00B27A13">
                                      <w:pPr>
                                        <w:pStyle w:val="SD28H3-MediumBlue"/>
                                        <w:rPr>
                                          <w:rFonts w:ascii="Century Gothic" w:hAnsi="Century Gothic"/>
                                          <w:color w:val="auto"/>
                                          <w:sz w:val="12"/>
                                          <w:szCs w:val="20"/>
                                        </w:rPr>
                                      </w:pPr>
                                      <w:r w:rsidRPr="00287AF5">
                                        <w:rPr>
                                          <w:sz w:val="22"/>
                                        </w:rPr>
                                        <w:t>While the results for Indigenous students continue to improve, gaps still exist between non-indigenous and Indigenous students. The results, together with the feedback from community consultation, highlight the need for the district to address these inequities of outcomes, by partnering with Indigenous communities to create safe and culturally responsive learning environments for the students free from racism and discrimination.</w:t>
                                      </w:r>
                                    </w:p>
                                  </w:sdtContent>
                                </w:sdt>
                                <w:p w14:paraId="4CDB7763" w14:textId="54686943" w:rsidR="006B1454" w:rsidRPr="00F3390A" w:rsidRDefault="00C80101" w:rsidP="0084774F">
                                  <w:pPr>
                                    <w:pStyle w:val="SD28H3-MediumBlue"/>
                                    <w:jc w:val="center"/>
                                    <w:rPr>
                                      <w:rFonts w:ascii="Century Gothic" w:hAnsi="Century Gothic"/>
                                      <w:color w:val="auto"/>
                                      <w:sz w:val="20"/>
                                      <w:szCs w:val="20"/>
                                    </w:rPr>
                                  </w:pPr>
                                </w:p>
                              </w:sdtContent>
                            </w:sdt>
                            <w:p w14:paraId="15749085" w14:textId="77777777" w:rsidR="006B1454" w:rsidRPr="00F3390A" w:rsidRDefault="006B1454" w:rsidP="00A91A9F">
                              <w:pPr>
                                <w:jc w:val="center"/>
                                <w:rPr>
                                  <w:rFonts w:ascii="Century Gothic" w:hAnsi="Century Gothic" w:cstheme="minorHAnsi"/>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55D21" id="Group 894543391" o:spid="_x0000_s1138" style="position:absolute;margin-left:.75pt;margin-top:13.7pt;width:139.7pt;height:406.1pt;z-index:253737984;mso-position-horizontal-relative:margin;mso-width-relative:margin;mso-height-relative:margin" coordorigin=",-190" coordsize="177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">
                <v:rect id="Rectangle 894543392" o:spid="_x0000_s1139" style="position:absolute;left:190;width:17570;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" fillcolor="white [3212]" stroked="f" strokeweight="1pt">
                  <v:shadow on="t" color="black" opacity="26214f" origin=".5,-.5" offset="-.74836mm,.74836mm"/>
                </v:rect>
                <v:line id="Straight Connector 894543393" o:spid="_x0000_s1140" style="position:absolute;visibility:visible;mso-wrap-style:square" from="0,3238" to="9144,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" strokecolor="#11709f" strokeweight="4.5pt">
                  <v:stroke joinstyle="miter"/>
                </v:line>
                <v:shape id="Text Box 7" o:spid="_x0000_s1141" type="#_x0000_t202" style="position:absolute;left:190;top:-190;width:13165;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" filled="f" stroked="f" strokeweight=".5pt">
                  <v:textbox>
                    <w:txbxContent>
                      <w:p w14:paraId="57132B64" w14:textId="77777777" w:rsidR="006B1454" w:rsidRPr="006D4BAE" w:rsidRDefault="006B1454" w:rsidP="00A91A9F">
                        <w:pPr>
                          <w:spacing w:after="240"/>
                          <w:rPr>
                            <w:rFonts w:asciiTheme="minorHAnsi" w:hAnsiTheme="minorHAnsi" w:cstheme="minorHAnsi"/>
                            <w:bCs/>
                            <w:color w:val="365F91" w:themeColor="accent1" w:themeShade="BF"/>
                            <w:sz w:val="32"/>
                            <w:szCs w:val="24"/>
                            <w14:textOutline w14:w="9525" w14:cap="rnd" w14:cmpd="sng" w14:algn="ctr">
                              <w14:noFill/>
                              <w14:prstDash w14:val="solid"/>
                              <w14:bevel/>
                            </w14:textOutline>
                          </w:rPr>
                        </w:pPr>
                        <w:r w:rsidRPr="006D4BAE">
                          <w:rPr>
                            <w:rFonts w:asciiTheme="minorHAnsi" w:hAnsiTheme="minorHAnsi" w:cstheme="minorHAnsi"/>
                            <w:bCs/>
                            <w:color w:val="365F91" w:themeColor="accent1" w:themeShade="BF"/>
                            <w:sz w:val="32"/>
                            <w:szCs w:val="24"/>
                            <w14:textOutline w14:w="9525" w14:cap="rnd" w14:cmpd="sng" w14:algn="ctr">
                              <w14:noFill/>
                              <w14:prstDash w14:val="solid"/>
                              <w14:bevel/>
                            </w14:textOutline>
                          </w:rPr>
                          <w:t>RATIONALE</w:t>
                        </w:r>
                      </w:p>
                    </w:txbxContent>
                  </v:textbox>
                </v:shape>
                <v:shape id="Text Box 6" o:spid="_x0000_s1142" type="#_x0000_t202" style="position:absolute;left:571;top:4191;width:16701;height:4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1283840519"/>
                        </w:sdtPr>
                        <w:sdtEndPr/>
                        <w:sdtContent>
                          <w:sdt>
                            <w:sdtPr>
                              <w:rPr>
                                <w:rFonts w:ascii="Century Gothic" w:hAnsi="Century Gothic"/>
                                <w:b w:val="0"/>
                                <w:color w:val="auto"/>
                                <w:sz w:val="12"/>
                                <w:szCs w:val="20"/>
                              </w:rPr>
                              <w:id w:val="-1383779567"/>
                            </w:sdtPr>
                            <w:sdtEndPr/>
                            <w:sdtContent>
                              <w:p w14:paraId="11122732" w14:textId="77777777" w:rsidR="00B27A13" w:rsidRPr="00287AF5" w:rsidRDefault="00B27A13" w:rsidP="00B27A13">
                                <w:pPr>
                                  <w:pStyle w:val="SD28H3-MediumBlue"/>
                                  <w:rPr>
                                    <w:rFonts w:ascii="Century Gothic" w:hAnsi="Century Gothic"/>
                                    <w:color w:val="auto"/>
                                    <w:sz w:val="12"/>
                                    <w:szCs w:val="20"/>
                                  </w:rPr>
                                </w:pPr>
                                <w:r w:rsidRPr="00287AF5">
                                  <w:rPr>
                                    <w:sz w:val="22"/>
                                  </w:rPr>
                                  <w:t>While the results for Indigenous students continue to improve, gaps still exist between non-indigenous and Indigenous students. The results, together with the feedback from community consultation, highlight the need for the district to address these inequities of outcomes, by partnering with Indigenous communities to create safe and culturally responsive learning environments for the students free from racism and discrimination.</w:t>
                                </w:r>
                              </w:p>
                            </w:sdtContent>
                          </w:sdt>
                          <w:p w14:paraId="4CDB7763" w14:textId="54686943" w:rsidR="006B1454" w:rsidRPr="00F3390A" w:rsidRDefault="00C80101" w:rsidP="0084774F">
                            <w:pPr>
                              <w:pStyle w:val="SD28H3-MediumBlue"/>
                              <w:jc w:val="center"/>
                              <w:rPr>
                                <w:rFonts w:ascii="Century Gothic" w:hAnsi="Century Gothic"/>
                                <w:color w:val="auto"/>
                                <w:sz w:val="20"/>
                                <w:szCs w:val="20"/>
                              </w:rPr>
                            </w:pPr>
                          </w:p>
                        </w:sdtContent>
                      </w:sdt>
                      <w:p w14:paraId="15749085" w14:textId="77777777" w:rsidR="006B1454" w:rsidRPr="00F3390A" w:rsidRDefault="006B1454" w:rsidP="00A91A9F">
                        <w:pPr>
                          <w:jc w:val="center"/>
                          <w:rPr>
                            <w:rFonts w:ascii="Century Gothic" w:hAnsi="Century Gothic" w:cstheme="minorHAnsi"/>
                            <w:szCs w:val="20"/>
                            <w:lang w:val="en-CA"/>
                          </w:rPr>
                        </w:pPr>
                      </w:p>
                    </w:txbxContent>
                  </v:textbox>
                </v:shape>
                <w10:wrap anchorx="margin"/>
              </v:group>
            </w:pict>
          </mc:Fallback>
        </mc:AlternateContent>
      </w:r>
    </w:p>
    <w:p w14:paraId="79DB770E" w14:textId="77777777" w:rsidR="00A91A9F" w:rsidRDefault="00A91A9F" w:rsidP="00A91A9F">
      <w:pPr>
        <w:tabs>
          <w:tab w:val="left" w:pos="5820"/>
        </w:tabs>
      </w:pPr>
      <w:r>
        <w:tab/>
      </w:r>
    </w:p>
    <w:p w14:paraId="73735389" w14:textId="77777777" w:rsidR="00A91A9F" w:rsidRPr="00B759BC" w:rsidRDefault="00A91A9F" w:rsidP="00A91A9F"/>
    <w:p w14:paraId="2A58ADED" w14:textId="77777777" w:rsidR="00A91A9F" w:rsidRPr="00B759BC" w:rsidRDefault="00A91A9F" w:rsidP="00A91A9F"/>
    <w:p w14:paraId="27151A04" w14:textId="77777777" w:rsidR="00A91A9F" w:rsidRPr="00B759BC" w:rsidRDefault="00A91A9F" w:rsidP="00A91A9F"/>
    <w:p w14:paraId="6F93D8C7" w14:textId="77777777" w:rsidR="00A91A9F" w:rsidRPr="00B759BC" w:rsidRDefault="00A91A9F" w:rsidP="00A91A9F"/>
    <w:p w14:paraId="15F03585" w14:textId="0ED54FF6" w:rsidR="00A91A9F" w:rsidRPr="00B759BC" w:rsidRDefault="00A91A9F" w:rsidP="00A91A9F"/>
    <w:p w14:paraId="3B41E018" w14:textId="34ACA098" w:rsidR="00A91A9F" w:rsidRPr="00B759BC" w:rsidRDefault="00A91A9F" w:rsidP="00A91A9F"/>
    <w:p w14:paraId="693EDC12" w14:textId="49B3AE9F" w:rsidR="00A91A9F" w:rsidRPr="00B759BC" w:rsidRDefault="00A91A9F" w:rsidP="00A91A9F"/>
    <w:p w14:paraId="2B8D9933" w14:textId="74679A39" w:rsidR="00A91A9F" w:rsidRPr="00B759BC" w:rsidRDefault="00A91A9F" w:rsidP="00A91A9F"/>
    <w:p w14:paraId="723AFA43" w14:textId="6A8D98B4" w:rsidR="00A91A9F" w:rsidRPr="00B759BC" w:rsidRDefault="00A91A9F" w:rsidP="00A91A9F"/>
    <w:p w14:paraId="5B9FDA25" w14:textId="34E773A4" w:rsidR="00A91A9F" w:rsidRDefault="00A91A9F" w:rsidP="00A91A9F">
      <w:pPr>
        <w:jc w:val="center"/>
      </w:pPr>
    </w:p>
    <w:p w14:paraId="1E809662" w14:textId="2E4C2C04" w:rsidR="00A91A9F" w:rsidRDefault="00A258BD" w:rsidP="00A91A9F">
      <w:pPr>
        <w:spacing w:after="0"/>
      </w:pPr>
      <w:r>
        <w:rPr>
          <w:noProof/>
        </w:rPr>
        <mc:AlternateContent>
          <mc:Choice Requires="wpg">
            <w:drawing>
              <wp:anchor distT="0" distB="0" distL="114300" distR="114300" simplePos="0" relativeHeight="253734912" behindDoc="0" locked="0" layoutInCell="1" allowOverlap="1" wp14:anchorId="6F83B8F2" wp14:editId="72BD7362">
                <wp:simplePos x="0" y="0"/>
                <wp:positionH relativeFrom="column">
                  <wp:posOffset>2200275</wp:posOffset>
                </wp:positionH>
                <wp:positionV relativeFrom="paragraph">
                  <wp:posOffset>137795</wp:posOffset>
                </wp:positionV>
                <wp:extent cx="4370705" cy="1285875"/>
                <wp:effectExtent l="76200" t="0" r="29845" b="104775"/>
                <wp:wrapNone/>
                <wp:docPr id="894543396" name="Group 894543396"/>
                <wp:cNvGraphicFramePr/>
                <a:graphic xmlns:a="http://schemas.openxmlformats.org/drawingml/2006/main">
                  <a:graphicData uri="http://schemas.microsoft.com/office/word/2010/wordprocessingGroup">
                    <wpg:wgp>
                      <wpg:cNvGrpSpPr/>
                      <wpg:grpSpPr>
                        <a:xfrm>
                          <a:off x="0" y="0"/>
                          <a:ext cx="4370705" cy="1285875"/>
                          <a:chOff x="-12601" y="73334"/>
                          <a:chExt cx="4628367" cy="2496416"/>
                        </a:xfrm>
                      </wpg:grpSpPr>
                      <wps:wsp>
                        <wps:cNvPr id="894543397" name="Rectangle 894543397"/>
                        <wps:cNvSpPr/>
                        <wps:spPr>
                          <a:xfrm>
                            <a:off x="7571" y="128810"/>
                            <a:ext cx="4608195" cy="244094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43398" name="Straight Connector 894543398"/>
                        <wps:cNvCnPr/>
                        <wps:spPr>
                          <a:xfrm>
                            <a:off x="0" y="773452"/>
                            <a:ext cx="64008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94543399" name="Text Box 2"/>
                        <wps:cNvSpPr txBox="1">
                          <a:spLocks noChangeArrowheads="1"/>
                        </wps:cNvSpPr>
                        <wps:spPr bwMode="auto">
                          <a:xfrm>
                            <a:off x="-12601" y="73334"/>
                            <a:ext cx="2541662" cy="547690"/>
                          </a:xfrm>
                          <a:prstGeom prst="rect">
                            <a:avLst/>
                          </a:prstGeom>
                          <a:noFill/>
                          <a:ln w="9525">
                            <a:noFill/>
                            <a:miter lim="800000"/>
                            <a:headEnd/>
                            <a:tailEnd/>
                          </a:ln>
                          <a:effectLst/>
                        </wps:spPr>
                        <wps:txbx>
                          <w:txbxContent>
                            <w:p w14:paraId="33D8F517"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wps:txbx>
                        <wps:bodyPr rot="0" vert="horz" wrap="square" lIns="91440" tIns="45720" rIns="91440" bIns="45720" anchor="t" anchorCtr="0">
                          <a:noAutofit/>
                        </wps:bodyPr>
                      </wps:wsp>
                      <wps:wsp>
                        <wps:cNvPr id="894543400" name="Text Box 894543400"/>
                        <wps:cNvSpPr txBox="1"/>
                        <wps:spPr>
                          <a:xfrm>
                            <a:off x="80668" y="780741"/>
                            <a:ext cx="4329950" cy="1498721"/>
                          </a:xfrm>
                          <a:prstGeom prst="rect">
                            <a:avLst/>
                          </a:prstGeom>
                          <a:noFill/>
                          <a:ln w="6350">
                            <a:noFill/>
                            <a:bevel/>
                          </a:ln>
                          <a:effectLst/>
                        </wps:spPr>
                        <wps:txbx>
                          <w:txbxContent>
                            <w:sdt>
                              <w:sdtPr>
                                <w:rPr>
                                  <w:rFonts w:ascii="Century Gothic" w:hAnsi="Century Gothic"/>
                                  <w:b w:val="0"/>
                                  <w:color w:val="auto"/>
                                  <w:sz w:val="20"/>
                                  <w:szCs w:val="20"/>
                                </w:rPr>
                                <w:id w:val="1750230612"/>
                              </w:sdtPr>
                              <w:sdtEndPr/>
                              <w:sdtContent>
                                <w:p w14:paraId="45E556EF" w14:textId="77777777" w:rsidR="00754024" w:rsidRDefault="00754024"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Evidence of tolerance and diversity </w:t>
                                  </w:r>
                                </w:p>
                                <w:p w14:paraId="41709F11" w14:textId="32C18C6C" w:rsidR="00754024" w:rsidRDefault="00754024"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Observations and anecdotal evidence. </w:t>
                                  </w:r>
                                </w:p>
                                <w:p w14:paraId="073C7774" w14:textId="4634D9E9" w:rsidR="006B1454" w:rsidRPr="00754024" w:rsidRDefault="00C80101" w:rsidP="00754024">
                                  <w:pPr>
                                    <w:pStyle w:val="SD28H3-MediumBlue"/>
                                    <w:rPr>
                                      <w:rFonts w:ascii="Century Gothic" w:hAnsi="Century Gothic"/>
                                      <w:color w:val="auto"/>
                                      <w:sz w:val="20"/>
                                      <w:szCs w:val="20"/>
                                    </w:rPr>
                                  </w:pPr>
                                </w:p>
                              </w:sdtContent>
                            </w:sdt>
                            <w:p w14:paraId="35BF557D" w14:textId="77777777" w:rsidR="006B1454" w:rsidRPr="00F3390A" w:rsidRDefault="006B1454" w:rsidP="00A91A9F">
                              <w:pPr>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3B8F2" id="Group 894543396" o:spid="_x0000_s1143" style="position:absolute;margin-left:173.25pt;margin-top:10.85pt;width:344.15pt;height:101.25pt;z-index:253734912;mso-width-relative:margin;mso-height-relative:margin" coordorigin="-126,733" coordsize="46283,2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">
                <v:rect id="Rectangle 894543397" o:spid="_x0000_s1144" style="position:absolute;left:75;top:1288;width:46082;height:2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" fillcolor="white [3212]" stroked="f" strokeweight="1pt">
                  <v:shadow on="t" color="black" opacity="26214f" origin=".5,-.5" offset="-.74836mm,.74836mm"/>
                </v:rect>
                <v:line id="Straight Connector 894543398" o:spid="_x0000_s1145" style="position:absolute;visibility:visible;mso-wrap-style:square" from="0,7734" to="6400,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" strokecolor="#11709f" strokeweight="4.5pt">
                  <v:stroke joinstyle="miter"/>
                </v:line>
                <v:shape id="_x0000_s1146" type="#_x0000_t202" style="position:absolute;left:-126;top:733;width:25416;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" filled="f" stroked="f">
                  <v:textbox>
                    <w:txbxContent>
                      <w:p w14:paraId="33D8F517"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MEASURES:</w:t>
                        </w:r>
                      </w:p>
                    </w:txbxContent>
                  </v:textbox>
                </v:shape>
                <v:shape id="Text Box 894543400" o:spid="_x0000_s1147" type="#_x0000_t202" style="position:absolute;left:806;top:7807;width:43300;height:1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" filled="f" stroked="f" strokeweight=".5pt">
                  <v:stroke joinstyle="bevel"/>
                  <v:textbox>
                    <w:txbxContent>
                      <w:sdt>
                        <w:sdtPr>
                          <w:rPr>
                            <w:rFonts w:ascii="Century Gothic" w:hAnsi="Century Gothic"/>
                            <w:b w:val="0"/>
                            <w:color w:val="auto"/>
                            <w:sz w:val="20"/>
                            <w:szCs w:val="20"/>
                          </w:rPr>
                          <w:id w:val="1750230612"/>
                        </w:sdtPr>
                        <w:sdtEndPr/>
                        <w:sdtContent>
                          <w:p w14:paraId="45E556EF" w14:textId="77777777" w:rsidR="00754024" w:rsidRDefault="00754024"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Evidence of tolerance and diversity </w:t>
                            </w:r>
                          </w:p>
                          <w:p w14:paraId="41709F11" w14:textId="32C18C6C" w:rsidR="00754024" w:rsidRDefault="00754024" w:rsidP="0084774F">
                            <w:pPr>
                              <w:pStyle w:val="SD28H3-MediumBlue"/>
                              <w:rPr>
                                <w:rFonts w:ascii="Century Gothic" w:hAnsi="Century Gothic"/>
                                <w:b w:val="0"/>
                                <w:color w:val="auto"/>
                                <w:sz w:val="20"/>
                                <w:szCs w:val="20"/>
                              </w:rPr>
                            </w:pPr>
                            <w:r>
                              <w:rPr>
                                <w:rFonts w:ascii="Century Gothic" w:hAnsi="Century Gothic"/>
                                <w:b w:val="0"/>
                                <w:color w:val="auto"/>
                                <w:sz w:val="20"/>
                                <w:szCs w:val="20"/>
                              </w:rPr>
                              <w:t xml:space="preserve">Observations and anecdotal evidence. </w:t>
                            </w:r>
                          </w:p>
                          <w:p w14:paraId="073C7774" w14:textId="4634D9E9" w:rsidR="006B1454" w:rsidRPr="00754024" w:rsidRDefault="00C80101" w:rsidP="00754024">
                            <w:pPr>
                              <w:pStyle w:val="SD28H3-MediumBlue"/>
                              <w:rPr>
                                <w:rFonts w:ascii="Century Gothic" w:hAnsi="Century Gothic"/>
                                <w:color w:val="auto"/>
                                <w:sz w:val="20"/>
                                <w:szCs w:val="20"/>
                              </w:rPr>
                            </w:pPr>
                          </w:p>
                        </w:sdtContent>
                      </w:sdt>
                      <w:p w14:paraId="35BF557D" w14:textId="77777777" w:rsidR="006B1454" w:rsidRPr="00F3390A" w:rsidRDefault="006B1454" w:rsidP="00A91A9F">
                        <w:pPr>
                          <w:rPr>
                            <w:rFonts w:ascii="Century Gothic" w:hAnsi="Century Gothic"/>
                            <w:szCs w:val="20"/>
                          </w:rPr>
                        </w:pPr>
                      </w:p>
                    </w:txbxContent>
                  </v:textbox>
                </v:shape>
              </v:group>
            </w:pict>
          </mc:Fallback>
        </mc:AlternateContent>
      </w:r>
      <w:r w:rsidR="00A91A9F" w:rsidRPr="009351A5">
        <w:rPr>
          <w:noProof/>
        </w:rPr>
        <mc:AlternateContent>
          <mc:Choice Requires="wpg">
            <w:drawing>
              <wp:anchor distT="0" distB="0" distL="114300" distR="114300" simplePos="0" relativeHeight="253730816" behindDoc="0" locked="0" layoutInCell="1" allowOverlap="1" wp14:anchorId="43F09629" wp14:editId="0EBD3758">
                <wp:simplePos x="0" y="0"/>
                <wp:positionH relativeFrom="column">
                  <wp:posOffset>2019299</wp:posOffset>
                </wp:positionH>
                <wp:positionV relativeFrom="paragraph">
                  <wp:posOffset>5779770</wp:posOffset>
                </wp:positionV>
                <wp:extent cx="4627245" cy="318770"/>
                <wp:effectExtent l="19050" t="0" r="40005" b="5080"/>
                <wp:wrapNone/>
                <wp:docPr id="894543406" name="Group 894543406"/>
                <wp:cNvGraphicFramePr/>
                <a:graphic xmlns:a="http://schemas.openxmlformats.org/drawingml/2006/main">
                  <a:graphicData uri="http://schemas.microsoft.com/office/word/2010/wordprocessingGroup">
                    <wpg:wgp>
                      <wpg:cNvGrpSpPr/>
                      <wpg:grpSpPr>
                        <a:xfrm>
                          <a:off x="0" y="0"/>
                          <a:ext cx="4627245" cy="318770"/>
                          <a:chOff x="10862" y="0"/>
                          <a:chExt cx="4608068" cy="318770"/>
                        </a:xfrm>
                      </wpg:grpSpPr>
                      <wpg:grpSp>
                        <wpg:cNvPr id="894543407" name="Group 4"/>
                        <wpg:cNvGrpSpPr/>
                        <wpg:grpSpPr>
                          <a:xfrm>
                            <a:off x="10862" y="155275"/>
                            <a:ext cx="4608068" cy="133990"/>
                            <a:chOff x="-6141" y="15742"/>
                            <a:chExt cx="4427920" cy="94791"/>
                          </a:xfrm>
                        </wpg:grpSpPr>
                        <wps:wsp>
                          <wps:cNvPr id="894543408" name="Straight Connector 894543408"/>
                          <wps:cNvCnPr/>
                          <wps:spPr>
                            <a:xfrm>
                              <a:off x="-6141" y="15742"/>
                              <a:ext cx="4411789" cy="2540"/>
                            </a:xfrm>
                            <a:prstGeom prst="line">
                              <a:avLst/>
                            </a:prstGeom>
                            <a:ln w="22542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894543409" name="Straight Connector 894543409"/>
                          <wps:cNvCnPr/>
                          <wps:spPr>
                            <a:xfrm>
                              <a:off x="-6076" y="107993"/>
                              <a:ext cx="4427855" cy="2540"/>
                            </a:xfrm>
                            <a:prstGeom prst="line">
                              <a:avLst/>
                            </a:prstGeom>
                            <a:ln w="38100">
                              <a:solidFill>
                                <a:srgbClr val="00806F"/>
                              </a:solidFill>
                            </a:ln>
                          </wps:spPr>
                          <wps:style>
                            <a:lnRef idx="1">
                              <a:schemeClr val="accent1"/>
                            </a:lnRef>
                            <a:fillRef idx="0">
                              <a:schemeClr val="accent1"/>
                            </a:fillRef>
                            <a:effectRef idx="0">
                              <a:schemeClr val="accent1"/>
                            </a:effectRef>
                            <a:fontRef idx="minor">
                              <a:schemeClr val="tx1"/>
                            </a:fontRef>
                          </wps:style>
                          <wps:bodyPr/>
                        </wps:wsp>
                      </wpg:grpSp>
                      <wps:wsp>
                        <wps:cNvPr id="894543410" name="Text Box 2"/>
                        <wps:cNvSpPr txBox="1">
                          <a:spLocks noChangeArrowheads="1"/>
                        </wps:cNvSpPr>
                        <wps:spPr bwMode="auto">
                          <a:xfrm>
                            <a:off x="18969" y="0"/>
                            <a:ext cx="2560320" cy="318770"/>
                          </a:xfrm>
                          <a:prstGeom prst="rect">
                            <a:avLst/>
                          </a:prstGeom>
                          <a:noFill/>
                          <a:ln w="9525">
                            <a:noFill/>
                            <a:miter lim="800000"/>
                            <a:headEnd/>
                            <a:tailEnd/>
                          </a:ln>
                        </wps:spPr>
                        <wps:txbx>
                          <w:txbxContent>
                            <w:p w14:paraId="6A08B33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F09629" id="Group 894543406" o:spid="_x0000_s1148" style="position:absolute;margin-left:159pt;margin-top:455.1pt;width:364.35pt;height:25.1pt;z-index:253730816;mso-width-relative:margin" coordorigin="108" coordsize="4608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">
                <v:group id="Group 4" o:spid="_x0000_s1149" style="position:absolute;left:108;top:1552;width:46081;height:1340" coordorigin="-61,157" coordsize="4427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">
                  <v:line id="Straight Connector 894543408" o:spid="_x0000_s1150" style="position:absolute;visibility:visible;mso-wrap-style:square" from="-61,157" to="4405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" strokecolor="#d8e2f0 [1304]" strokeweight="17.75pt">
                    <v:stroke joinstyle="miter"/>
                  </v:line>
                  <v:line id="Straight Connector 894543409" o:spid="_x0000_s1151" style="position:absolute;visibility:visible;mso-wrap-style:square" from="-60,1079" to="4421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" strokecolor="#00806f" strokeweight="3pt">
                    <v:stroke joinstyle="miter"/>
                  </v:line>
                </v:group>
                <v:shape id="_x0000_s1152" type="#_x0000_t202" style="position:absolute;left:189;width:2560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" filled="f" stroked="f">
                  <v:textbox>
                    <w:txbxContent>
                      <w:p w14:paraId="6A08B330"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group>
            </w:pict>
          </mc:Fallback>
        </mc:AlternateContent>
      </w:r>
      <w:r w:rsidR="00A91A9F" w:rsidRPr="009351A5">
        <w:rPr>
          <w:noProof/>
        </w:rPr>
        <mc:AlternateContent>
          <mc:Choice Requires="wps">
            <w:drawing>
              <wp:anchor distT="0" distB="0" distL="114300" distR="114300" simplePos="0" relativeHeight="253728768" behindDoc="0" locked="0" layoutInCell="1" allowOverlap="1" wp14:anchorId="2216B91A" wp14:editId="5CC7E359">
                <wp:simplePos x="0" y="0"/>
                <wp:positionH relativeFrom="margin">
                  <wp:posOffset>2018030</wp:posOffset>
                </wp:positionH>
                <wp:positionV relativeFrom="paragraph">
                  <wp:posOffset>6078855</wp:posOffset>
                </wp:positionV>
                <wp:extent cx="4607560" cy="1972310"/>
                <wp:effectExtent l="0" t="0" r="0" b="0"/>
                <wp:wrapNone/>
                <wp:docPr id="894543411" name="Text Box 894543411"/>
                <wp:cNvGraphicFramePr/>
                <a:graphic xmlns:a="http://schemas.openxmlformats.org/drawingml/2006/main">
                  <a:graphicData uri="http://schemas.microsoft.com/office/word/2010/wordprocessingShape">
                    <wps:wsp>
                      <wps:cNvSpPr txBox="1"/>
                      <wps:spPr>
                        <a:xfrm>
                          <a:off x="0" y="0"/>
                          <a:ext cx="4607560" cy="1972310"/>
                        </a:xfrm>
                        <a:prstGeom prst="rect">
                          <a:avLst/>
                        </a:prstGeom>
                        <a:noFill/>
                        <a:ln w="6350">
                          <a:noFill/>
                          <a:bevel/>
                        </a:ln>
                        <a:effectLst/>
                      </wps:spPr>
                      <wps:txbx>
                        <w:txbxContent>
                          <w:p w14:paraId="6ACF2DFF" w14:textId="77777777" w:rsidR="006B1454" w:rsidRPr="00A11E1B" w:rsidRDefault="006B1454" w:rsidP="00A91A9F">
                            <w:pPr>
                              <w:rPr>
                                <w:rFonts w:ascii="Century Gothic" w:hAnsi="Century Gothic"/>
                                <w:sz w:val="22"/>
                                <w:szCs w:val="24"/>
                              </w:rPr>
                            </w:pPr>
                          </w:p>
                          <w:p w14:paraId="29248F9E" w14:textId="77777777" w:rsidR="006B1454" w:rsidRPr="00A11E1B" w:rsidRDefault="006B1454" w:rsidP="00A91A9F">
                            <w:pPr>
                              <w:rPr>
                                <w:rFonts w:ascii="Century Gothic" w:hAnsi="Century Gothic"/>
                                <w:sz w:val="22"/>
                                <w:szCs w:val="24"/>
                              </w:rPr>
                            </w:pPr>
                          </w:p>
                          <w:p w14:paraId="7AA65D29" w14:textId="77777777" w:rsidR="006B1454" w:rsidRPr="00A11E1B" w:rsidRDefault="006B1454" w:rsidP="00A91A9F">
                            <w:pPr>
                              <w:rPr>
                                <w:rFonts w:ascii="Century Gothic" w:hAnsi="Century Gothic"/>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B91A" id="Text Box 894543411" o:spid="_x0000_s1153" type="#_x0000_t202" style="position:absolute;margin-left:158.9pt;margin-top:478.65pt;width:362.8pt;height:155.3pt;z-index:2537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" filled="f" stroked="f" strokeweight=".5pt">
                <v:stroke joinstyle="bevel"/>
                <v:textbox>
                  <w:txbxContent>
                    <w:p w14:paraId="6ACF2DFF" w14:textId="77777777" w:rsidR="006B1454" w:rsidRPr="00A11E1B" w:rsidRDefault="006B1454" w:rsidP="00A91A9F">
                      <w:pPr>
                        <w:rPr>
                          <w:rFonts w:ascii="Century Gothic" w:hAnsi="Century Gothic"/>
                          <w:sz w:val="22"/>
                          <w:szCs w:val="24"/>
                        </w:rPr>
                      </w:pPr>
                    </w:p>
                    <w:p w14:paraId="29248F9E" w14:textId="77777777" w:rsidR="006B1454" w:rsidRPr="00A11E1B" w:rsidRDefault="006B1454" w:rsidP="00A91A9F">
                      <w:pPr>
                        <w:rPr>
                          <w:rFonts w:ascii="Century Gothic" w:hAnsi="Century Gothic"/>
                          <w:sz w:val="22"/>
                          <w:szCs w:val="24"/>
                        </w:rPr>
                      </w:pPr>
                    </w:p>
                    <w:p w14:paraId="7AA65D29" w14:textId="77777777" w:rsidR="006B1454" w:rsidRPr="00A11E1B" w:rsidRDefault="006B1454" w:rsidP="00A91A9F">
                      <w:pPr>
                        <w:rPr>
                          <w:rFonts w:ascii="Century Gothic" w:hAnsi="Century Gothic"/>
                          <w:sz w:val="22"/>
                          <w:szCs w:val="24"/>
                        </w:rPr>
                      </w:pPr>
                    </w:p>
                  </w:txbxContent>
                </v:textbox>
                <w10:wrap anchorx="margin"/>
              </v:shape>
            </w:pict>
          </mc:Fallback>
        </mc:AlternateContent>
      </w:r>
      <w:r w:rsidR="00A91A9F" w:rsidRPr="009351A5">
        <w:rPr>
          <w:noProof/>
        </w:rPr>
        <mc:AlternateContent>
          <mc:Choice Requires="wps">
            <w:drawing>
              <wp:anchor distT="0" distB="0" distL="114300" distR="114300" simplePos="0" relativeHeight="253731840" behindDoc="1" locked="0" layoutInCell="1" allowOverlap="1" wp14:anchorId="7B69C36A" wp14:editId="237AC3E7">
                <wp:simplePos x="0" y="0"/>
                <wp:positionH relativeFrom="column">
                  <wp:posOffset>2019935</wp:posOffset>
                </wp:positionH>
                <wp:positionV relativeFrom="paragraph">
                  <wp:posOffset>5852160</wp:posOffset>
                </wp:positionV>
                <wp:extent cx="4608195" cy="2233930"/>
                <wp:effectExtent l="95250" t="38100" r="40005" b="90170"/>
                <wp:wrapNone/>
                <wp:docPr id="894543412" name="Rectangle 894543412"/>
                <wp:cNvGraphicFramePr/>
                <a:graphic xmlns:a="http://schemas.openxmlformats.org/drawingml/2006/main">
                  <a:graphicData uri="http://schemas.microsoft.com/office/word/2010/wordprocessingShape">
                    <wps:wsp>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CA69A" id="Rectangle 894543412" o:spid="_x0000_s1026" style="position:absolute;margin-left:159.05pt;margin-top:460.8pt;width:362.85pt;height:175.9pt;z-index:-2495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" fillcolor="white [3212]" stroked="f" strokeweight="1pt">
                <v:shadow on="t" color="black" opacity="26214f" origin=".5,-.5" offset="-.74836mm,.74836mm"/>
              </v:rect>
            </w:pict>
          </mc:Fallback>
        </mc:AlternateContent>
      </w:r>
      <w:r w:rsidR="00A91A9F" w:rsidRPr="009351A5">
        <w:rPr>
          <w:noProof/>
        </w:rPr>
        <w:drawing>
          <wp:anchor distT="0" distB="0" distL="114300" distR="114300" simplePos="0" relativeHeight="253729792" behindDoc="0" locked="0" layoutInCell="1" allowOverlap="1" wp14:anchorId="37BA3B47" wp14:editId="7E80DBC5">
            <wp:simplePos x="0" y="0"/>
            <wp:positionH relativeFrom="margin">
              <wp:posOffset>-123825</wp:posOffset>
            </wp:positionH>
            <wp:positionV relativeFrom="paragraph">
              <wp:posOffset>6627495</wp:posOffset>
            </wp:positionV>
            <wp:extent cx="1773555" cy="1800860"/>
            <wp:effectExtent l="57150" t="0" r="17145" b="104140"/>
            <wp:wrapNone/>
            <wp:docPr id="894543414" name="Picture 89454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555" cy="18008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A1A657D" w14:textId="4065716D" w:rsidR="009351A5" w:rsidRDefault="00F3390A" w:rsidP="00A91A9F">
      <w:pPr>
        <w:spacing w:after="0"/>
      </w:pPr>
      <w:r>
        <w:rPr>
          <w:noProof/>
        </w:rPr>
        <mc:AlternateContent>
          <mc:Choice Requires="wpg">
            <w:drawing>
              <wp:anchor distT="0" distB="0" distL="114300" distR="114300" simplePos="0" relativeHeight="253735936" behindDoc="0" locked="0" layoutInCell="1" allowOverlap="1" wp14:anchorId="3300AF0E" wp14:editId="3E65DBCB">
                <wp:simplePos x="0" y="0"/>
                <wp:positionH relativeFrom="column">
                  <wp:posOffset>2228850</wp:posOffset>
                </wp:positionH>
                <wp:positionV relativeFrom="paragraph">
                  <wp:posOffset>1439545</wp:posOffset>
                </wp:positionV>
                <wp:extent cx="4323715" cy="2838450"/>
                <wp:effectExtent l="95250" t="38100" r="38735" b="0"/>
                <wp:wrapNone/>
                <wp:docPr id="894543401" name="Group 894543401"/>
                <wp:cNvGraphicFramePr/>
                <a:graphic xmlns:a="http://schemas.openxmlformats.org/drawingml/2006/main">
                  <a:graphicData uri="http://schemas.microsoft.com/office/word/2010/wordprocessingGroup">
                    <wpg:wgp>
                      <wpg:cNvGrpSpPr/>
                      <wpg:grpSpPr>
                        <a:xfrm>
                          <a:off x="0" y="0"/>
                          <a:ext cx="4323715" cy="2838450"/>
                          <a:chOff x="0" y="0"/>
                          <a:chExt cx="4608195" cy="2417808"/>
                        </a:xfrm>
                      </wpg:grpSpPr>
                      <wps:wsp>
                        <wps:cNvPr id="894543402" name="Rectangle 894543402"/>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43403" name="Straight Connector 894543403"/>
                        <wps:cNvCnPr/>
                        <wps:spPr>
                          <a:xfrm>
                            <a:off x="0" y="273108"/>
                            <a:ext cx="1280160" cy="2540"/>
                          </a:xfrm>
                          <a:prstGeom prst="line">
                            <a:avLst/>
                          </a:prstGeom>
                          <a:ln w="57150">
                            <a:solidFill>
                              <a:srgbClr val="11709F"/>
                            </a:solidFill>
                          </a:ln>
                        </wps:spPr>
                        <wps:style>
                          <a:lnRef idx="1">
                            <a:schemeClr val="accent1"/>
                          </a:lnRef>
                          <a:fillRef idx="0">
                            <a:schemeClr val="accent1"/>
                          </a:fillRef>
                          <a:effectRef idx="0">
                            <a:schemeClr val="accent1"/>
                          </a:effectRef>
                          <a:fontRef idx="minor">
                            <a:schemeClr val="tx1"/>
                          </a:fontRef>
                        </wps:style>
                        <wps:bodyPr/>
                      </wps:wsp>
                      <wps:wsp>
                        <wps:cNvPr id="894543404" name="Text Box 2"/>
                        <wps:cNvSpPr txBox="1">
                          <a:spLocks noChangeArrowheads="1"/>
                        </wps:cNvSpPr>
                        <wps:spPr bwMode="auto">
                          <a:xfrm>
                            <a:off x="0" y="0"/>
                            <a:ext cx="2570480" cy="318770"/>
                          </a:xfrm>
                          <a:prstGeom prst="rect">
                            <a:avLst/>
                          </a:prstGeom>
                          <a:noFill/>
                          <a:ln w="9525">
                            <a:noFill/>
                            <a:miter lim="800000"/>
                            <a:headEnd/>
                            <a:tailEnd/>
                          </a:ln>
                        </wps:spPr>
                        <wps:txbx>
                          <w:txbxContent>
                            <w:p w14:paraId="083F66AB"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s:wsp>
                        <wps:cNvPr id="894543405" name="Text Box 894543405"/>
                        <wps:cNvSpPr txBox="1"/>
                        <wps:spPr>
                          <a:xfrm>
                            <a:off x="47622" y="298559"/>
                            <a:ext cx="4514215" cy="2119249"/>
                          </a:xfrm>
                          <a:prstGeom prst="rect">
                            <a:avLst/>
                          </a:prstGeom>
                          <a:noFill/>
                          <a:ln w="6350">
                            <a:noFill/>
                            <a:bevel/>
                          </a:ln>
                          <a:effectLst/>
                        </wps:spPr>
                        <wps:txbx>
                          <w:txbxContent>
                            <w:sdt>
                              <w:sdtPr>
                                <w:rPr>
                                  <w:rFonts w:ascii="Century Gothic" w:hAnsi="Century Gothic"/>
                                  <w:b w:val="0"/>
                                  <w:color w:val="auto"/>
                                  <w:sz w:val="20"/>
                                  <w:szCs w:val="20"/>
                                </w:rPr>
                                <w:id w:val="149641640"/>
                              </w:sdtPr>
                              <w:sdtEndPr/>
                              <w:sdtContent>
                                <w:p w14:paraId="3B636BD8" w14:textId="3724BABA"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At Wells-</w:t>
                                  </w:r>
                                  <w:proofErr w:type="spellStart"/>
                                  <w:r w:rsidRPr="004B5C31">
                                    <w:rPr>
                                      <w:rFonts w:ascii="Century Gothic" w:hAnsi="Century Gothic"/>
                                      <w:b w:val="0"/>
                                      <w:color w:val="auto"/>
                                      <w:sz w:val="20"/>
                                      <w:szCs w:val="20"/>
                                    </w:rPr>
                                    <w:t>Barkerville</w:t>
                                  </w:r>
                                  <w:proofErr w:type="spellEnd"/>
                                  <w:r w:rsidRPr="004B5C31">
                                    <w:rPr>
                                      <w:rFonts w:ascii="Century Gothic" w:hAnsi="Century Gothic"/>
                                      <w:b w:val="0"/>
                                      <w:color w:val="auto"/>
                                      <w:sz w:val="20"/>
                                      <w:szCs w:val="20"/>
                                    </w:rPr>
                                    <w:t xml:space="preserve"> we continue to embrace the First Peoples Principles of Learning and </w:t>
                                  </w:r>
                                  <w:r w:rsidR="00B97D76">
                                    <w:rPr>
                                      <w:rFonts w:ascii="Century Gothic" w:hAnsi="Century Gothic"/>
                                      <w:b w:val="0"/>
                                      <w:color w:val="auto"/>
                                      <w:sz w:val="20"/>
                                      <w:szCs w:val="20"/>
                                    </w:rPr>
                                    <w:t>learn about the culture.</w:t>
                                  </w:r>
                                  <w:r w:rsidR="00F24C99">
                                    <w:rPr>
                                      <w:rFonts w:ascii="Century Gothic" w:hAnsi="Century Gothic"/>
                                      <w:b w:val="0"/>
                                      <w:color w:val="auto"/>
                                      <w:sz w:val="20"/>
                                      <w:szCs w:val="20"/>
                                    </w:rPr>
                                    <w:t xml:space="preserve"> Traditions and language of the local </w:t>
                                  </w:r>
                                  <w:r w:rsidR="00264FD7">
                                    <w:rPr>
                                      <w:rFonts w:ascii="Century Gothic" w:hAnsi="Century Gothic"/>
                                      <w:b w:val="0"/>
                                      <w:color w:val="auto"/>
                                      <w:sz w:val="20"/>
                                      <w:szCs w:val="20"/>
                                    </w:rPr>
                                    <w:t>and national Indigenous Peoples.</w:t>
                                  </w:r>
                                </w:p>
                                <w:p w14:paraId="203D2A8F"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supports the well-being of the self, the family, the community, the land, the spirits and the ancestors.</w:t>
                                  </w:r>
                                </w:p>
                                <w:p w14:paraId="280E66D2"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is holistic, reflexive, reflective, experiential and relational.</w:t>
                                  </w:r>
                                </w:p>
                                <w:p w14:paraId="0FC97469"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recognizing the consequences of one’s actions.</w:t>
                                  </w:r>
                                </w:p>
                                <w:p w14:paraId="73467AEB"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generational roles and responsibilities.</w:t>
                                  </w:r>
                                </w:p>
                                <w:p w14:paraId="14FB987F"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recognizes the role of Indigenous knowledge.</w:t>
                                  </w:r>
                                </w:p>
                                <w:p w14:paraId="3FE46494"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is memory, history, and story.</w:t>
                                  </w:r>
                                </w:p>
                                <w:p w14:paraId="7A116EF0" w14:textId="77777777" w:rsidR="004B5C31"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practice and time</w:t>
                                  </w:r>
                                </w:p>
                                <w:p w14:paraId="49F0F584" w14:textId="77777777" w:rsidR="004B5C31"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 xml:space="preserve">Learning explores one’s identity. </w:t>
                                  </w:r>
                                </w:p>
                                <w:p w14:paraId="69401FCF" w14:textId="2CECC848" w:rsidR="006B1454"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 xml:space="preserve">Learning involves recognizing that some knowledge is sacred and only shared with permission and/or in certain situations. </w:t>
                                  </w:r>
                                </w:p>
                              </w:sdtContent>
                            </w:sdt>
                            <w:p w14:paraId="035261D3" w14:textId="77777777" w:rsidR="006B1454" w:rsidRPr="004B5C31" w:rsidRDefault="006B1454" w:rsidP="004B5C31">
                              <w:pPr>
                                <w:spacing w:after="0"/>
                                <w:rPr>
                                  <w:rFonts w:ascii="Century Gothic" w:hAnsi="Century Gothic"/>
                                  <w:szCs w:val="20"/>
                                </w:rPr>
                              </w:pPr>
                            </w:p>
                            <w:p w14:paraId="0A7F9BDF" w14:textId="77777777" w:rsidR="006B1454" w:rsidRPr="004B5C31" w:rsidRDefault="006B1454" w:rsidP="004B5C31">
                              <w:pPr>
                                <w:spacing w:after="0"/>
                                <w:rPr>
                                  <w:rFonts w:ascii="Century Gothic" w:hAnsi="Century Gothic"/>
                                  <w:szCs w:val="20"/>
                                </w:rPr>
                              </w:pPr>
                            </w:p>
                            <w:p w14:paraId="5C8B60AD" w14:textId="77777777" w:rsidR="006B1454" w:rsidRPr="004B5C31" w:rsidRDefault="006B1454" w:rsidP="004B5C31">
                              <w:pPr>
                                <w:spacing w:after="0"/>
                                <w:rPr>
                                  <w:rFonts w:ascii="Century Gothic" w:hAnsi="Century Gothic"/>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0AF0E" id="Group 894543401" o:spid="_x0000_s1154" style="position:absolute;margin-left:175.5pt;margin-top:113.35pt;width:340.45pt;height:223.5pt;z-index:253735936;mso-width-relative:margin;mso-height-relative:margin" coordsize="46081,2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">
                <v:rect id="Rectangle 894543402" o:spid="_x0000_s1155" style="position:absolute;width:46081;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" fillcolor="white [3212]" stroked="f" strokeweight="1pt">
                  <v:shadow on="t" color="black" opacity="26214f" origin=".5,-.5" offset="-.74836mm,.74836mm"/>
                </v:rect>
                <v:line id="Straight Connector 894543403" o:spid="_x0000_s1156" style="position:absolute;visibility:visible;mso-wrap-style:square" from="0,2731" to="12801,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" strokecolor="#11709f" strokeweight="4.5pt">
                  <v:stroke joinstyle="miter"/>
                </v:line>
                <v:shape id="_x0000_s1157" type="#_x0000_t202" style="position:absolute;width:2570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" filled="f" stroked="f">
                  <v:textbox>
                    <w:txbxContent>
                      <w:p w14:paraId="083F66AB"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shape id="Text Box 894543405" o:spid="_x0000_s1158" type="#_x0000_t202" style="position:absolute;left:476;top:2985;width:45142;height:2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" filled="f" stroked="f" strokeweight=".5pt">
                  <v:stroke joinstyle="bevel"/>
                  <v:textbox>
                    <w:txbxContent>
                      <w:sdt>
                        <w:sdtPr>
                          <w:rPr>
                            <w:rFonts w:ascii="Century Gothic" w:hAnsi="Century Gothic"/>
                            <w:b w:val="0"/>
                            <w:color w:val="auto"/>
                            <w:sz w:val="20"/>
                            <w:szCs w:val="20"/>
                          </w:rPr>
                          <w:id w:val="149641640"/>
                        </w:sdtPr>
                        <w:sdtEndPr/>
                        <w:sdtContent>
                          <w:p w14:paraId="3B636BD8" w14:textId="3724BABA"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At Wells-</w:t>
                            </w:r>
                            <w:proofErr w:type="spellStart"/>
                            <w:r w:rsidRPr="004B5C31">
                              <w:rPr>
                                <w:rFonts w:ascii="Century Gothic" w:hAnsi="Century Gothic"/>
                                <w:b w:val="0"/>
                                <w:color w:val="auto"/>
                                <w:sz w:val="20"/>
                                <w:szCs w:val="20"/>
                              </w:rPr>
                              <w:t>Barkerville</w:t>
                            </w:r>
                            <w:proofErr w:type="spellEnd"/>
                            <w:r w:rsidRPr="004B5C31">
                              <w:rPr>
                                <w:rFonts w:ascii="Century Gothic" w:hAnsi="Century Gothic"/>
                                <w:b w:val="0"/>
                                <w:color w:val="auto"/>
                                <w:sz w:val="20"/>
                                <w:szCs w:val="20"/>
                              </w:rPr>
                              <w:t xml:space="preserve"> we continue to embrace the First Peoples Principles of Learning and </w:t>
                            </w:r>
                            <w:r w:rsidR="00B97D76">
                              <w:rPr>
                                <w:rFonts w:ascii="Century Gothic" w:hAnsi="Century Gothic"/>
                                <w:b w:val="0"/>
                                <w:color w:val="auto"/>
                                <w:sz w:val="20"/>
                                <w:szCs w:val="20"/>
                              </w:rPr>
                              <w:t>learn about the culture.</w:t>
                            </w:r>
                            <w:r w:rsidR="00F24C99">
                              <w:rPr>
                                <w:rFonts w:ascii="Century Gothic" w:hAnsi="Century Gothic"/>
                                <w:b w:val="0"/>
                                <w:color w:val="auto"/>
                                <w:sz w:val="20"/>
                                <w:szCs w:val="20"/>
                              </w:rPr>
                              <w:t xml:space="preserve"> Traditions and language of the local </w:t>
                            </w:r>
                            <w:r w:rsidR="00264FD7">
                              <w:rPr>
                                <w:rFonts w:ascii="Century Gothic" w:hAnsi="Century Gothic"/>
                                <w:b w:val="0"/>
                                <w:color w:val="auto"/>
                                <w:sz w:val="20"/>
                                <w:szCs w:val="20"/>
                              </w:rPr>
                              <w:t>and national Indigenous Peoples.</w:t>
                            </w:r>
                          </w:p>
                          <w:p w14:paraId="203D2A8F"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supports the well-being of the self, the family, the community, the land, the spirits and the ancestors.</w:t>
                            </w:r>
                          </w:p>
                          <w:p w14:paraId="280E66D2"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is holistic, reflexive, reflective, experiential and relational.</w:t>
                            </w:r>
                          </w:p>
                          <w:p w14:paraId="0FC97469"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recognizing the consequences of one’s actions.</w:t>
                            </w:r>
                          </w:p>
                          <w:p w14:paraId="73467AEB"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generational roles and responsibilities.</w:t>
                            </w:r>
                          </w:p>
                          <w:p w14:paraId="14FB987F"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recognizes the role of Indigenous knowledge.</w:t>
                            </w:r>
                          </w:p>
                          <w:p w14:paraId="3FE46494" w14:textId="77777777" w:rsidR="00754024" w:rsidRPr="004B5C31" w:rsidRDefault="00754024"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is memory, history, and story.</w:t>
                            </w:r>
                          </w:p>
                          <w:p w14:paraId="7A116EF0" w14:textId="77777777" w:rsidR="004B5C31"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Learning involves practice and time</w:t>
                            </w:r>
                          </w:p>
                          <w:p w14:paraId="49F0F584" w14:textId="77777777" w:rsidR="004B5C31"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 xml:space="preserve">Learning explores one’s identity. </w:t>
                            </w:r>
                          </w:p>
                          <w:p w14:paraId="69401FCF" w14:textId="2CECC848" w:rsidR="006B1454" w:rsidRPr="004B5C31" w:rsidRDefault="004B5C31" w:rsidP="004B5C31">
                            <w:pPr>
                              <w:pStyle w:val="SD28H3-MediumBlue"/>
                              <w:spacing w:after="0"/>
                              <w:rPr>
                                <w:rFonts w:ascii="Century Gothic" w:hAnsi="Century Gothic"/>
                                <w:b w:val="0"/>
                                <w:color w:val="auto"/>
                                <w:sz w:val="20"/>
                                <w:szCs w:val="20"/>
                              </w:rPr>
                            </w:pPr>
                            <w:r w:rsidRPr="004B5C31">
                              <w:rPr>
                                <w:rFonts w:ascii="Century Gothic" w:hAnsi="Century Gothic"/>
                                <w:b w:val="0"/>
                                <w:color w:val="auto"/>
                                <w:sz w:val="20"/>
                                <w:szCs w:val="20"/>
                              </w:rPr>
                              <w:t xml:space="preserve">Learning involves recognizing that some knowledge is sacred and only shared with permission and/or in certain situations. </w:t>
                            </w:r>
                          </w:p>
                        </w:sdtContent>
                      </w:sdt>
                      <w:p w14:paraId="035261D3" w14:textId="77777777" w:rsidR="006B1454" w:rsidRPr="004B5C31" w:rsidRDefault="006B1454" w:rsidP="004B5C31">
                        <w:pPr>
                          <w:spacing w:after="0"/>
                          <w:rPr>
                            <w:rFonts w:ascii="Century Gothic" w:hAnsi="Century Gothic"/>
                            <w:szCs w:val="20"/>
                          </w:rPr>
                        </w:pPr>
                      </w:p>
                      <w:p w14:paraId="0A7F9BDF" w14:textId="77777777" w:rsidR="006B1454" w:rsidRPr="004B5C31" w:rsidRDefault="006B1454" w:rsidP="004B5C31">
                        <w:pPr>
                          <w:spacing w:after="0"/>
                          <w:rPr>
                            <w:rFonts w:ascii="Century Gothic" w:hAnsi="Century Gothic"/>
                            <w:szCs w:val="20"/>
                          </w:rPr>
                        </w:pPr>
                      </w:p>
                      <w:p w14:paraId="5C8B60AD" w14:textId="77777777" w:rsidR="006B1454" w:rsidRPr="004B5C31" w:rsidRDefault="006B1454" w:rsidP="004B5C31">
                        <w:pPr>
                          <w:spacing w:after="0"/>
                          <w:rPr>
                            <w:rFonts w:ascii="Century Gothic" w:hAnsi="Century Gothic"/>
                            <w:szCs w:val="20"/>
                          </w:rPr>
                        </w:pPr>
                      </w:p>
                    </w:txbxContent>
                  </v:textbox>
                </v:shape>
              </v:group>
            </w:pict>
          </mc:Fallback>
        </mc:AlternateContent>
      </w:r>
      <w:r w:rsidR="00A91A9F">
        <w:rPr>
          <w:noProof/>
        </w:rPr>
        <w:drawing>
          <wp:anchor distT="0" distB="0" distL="114300" distR="114300" simplePos="0" relativeHeight="253702144" behindDoc="0" locked="0" layoutInCell="1" allowOverlap="1" wp14:anchorId="61132B07" wp14:editId="1848487D">
            <wp:simplePos x="0" y="0"/>
            <wp:positionH relativeFrom="margin">
              <wp:posOffset>9525</wp:posOffset>
            </wp:positionH>
            <wp:positionV relativeFrom="paragraph">
              <wp:posOffset>2285365</wp:posOffset>
            </wp:positionV>
            <wp:extent cx="1773555" cy="1800860"/>
            <wp:effectExtent l="57150" t="0" r="17145" b="10414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555" cy="18008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1A9F">
        <w:rPr>
          <w:noProof/>
        </w:rPr>
        <w:t xml:space="preserve"> </w:t>
      </w:r>
      <w:r w:rsidR="00A91A9F" w:rsidRPr="009351A5">
        <w:rPr>
          <w:noProof/>
        </w:rPr>
        <mc:AlternateContent>
          <mc:Choice Requires="wpg">
            <w:drawing>
              <wp:anchor distT="0" distB="0" distL="114300" distR="114300" simplePos="0" relativeHeight="253711360" behindDoc="0" locked="0" layoutInCell="1" allowOverlap="1" wp14:anchorId="0BB4DE40" wp14:editId="1F0BABB1">
                <wp:simplePos x="0" y="0"/>
                <wp:positionH relativeFrom="column">
                  <wp:posOffset>2019299</wp:posOffset>
                </wp:positionH>
                <wp:positionV relativeFrom="paragraph">
                  <wp:posOffset>5779770</wp:posOffset>
                </wp:positionV>
                <wp:extent cx="4627245" cy="318770"/>
                <wp:effectExtent l="19050" t="0" r="40005" b="5080"/>
                <wp:wrapNone/>
                <wp:docPr id="2129613287" name="Group 2129613287"/>
                <wp:cNvGraphicFramePr/>
                <a:graphic xmlns:a="http://schemas.openxmlformats.org/drawingml/2006/main">
                  <a:graphicData uri="http://schemas.microsoft.com/office/word/2010/wordprocessingGroup">
                    <wpg:wgp>
                      <wpg:cNvGrpSpPr/>
                      <wpg:grpSpPr>
                        <a:xfrm>
                          <a:off x="0" y="0"/>
                          <a:ext cx="4627245" cy="318770"/>
                          <a:chOff x="10862" y="0"/>
                          <a:chExt cx="4608068" cy="318770"/>
                        </a:xfrm>
                      </wpg:grpSpPr>
                      <wpg:grpSp>
                        <wpg:cNvPr id="2129613288" name="Group 4"/>
                        <wpg:cNvGrpSpPr/>
                        <wpg:grpSpPr>
                          <a:xfrm>
                            <a:off x="10862" y="155275"/>
                            <a:ext cx="4608068" cy="133990"/>
                            <a:chOff x="-6141" y="15742"/>
                            <a:chExt cx="4427920" cy="94791"/>
                          </a:xfrm>
                        </wpg:grpSpPr>
                        <wps:wsp>
                          <wps:cNvPr id="2129613289" name="Straight Connector 2129613289"/>
                          <wps:cNvCnPr/>
                          <wps:spPr>
                            <a:xfrm>
                              <a:off x="-6141" y="15742"/>
                              <a:ext cx="4411789" cy="2540"/>
                            </a:xfrm>
                            <a:prstGeom prst="line">
                              <a:avLst/>
                            </a:prstGeom>
                            <a:ln w="22542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2129613290" name="Straight Connector 2129613290"/>
                          <wps:cNvCnPr/>
                          <wps:spPr>
                            <a:xfrm>
                              <a:off x="-6076" y="107993"/>
                              <a:ext cx="4427855" cy="2540"/>
                            </a:xfrm>
                            <a:prstGeom prst="line">
                              <a:avLst/>
                            </a:prstGeom>
                            <a:ln w="38100">
                              <a:solidFill>
                                <a:srgbClr val="00806F"/>
                              </a:solidFill>
                            </a:ln>
                          </wps:spPr>
                          <wps:style>
                            <a:lnRef idx="1">
                              <a:schemeClr val="accent1"/>
                            </a:lnRef>
                            <a:fillRef idx="0">
                              <a:schemeClr val="accent1"/>
                            </a:fillRef>
                            <a:effectRef idx="0">
                              <a:schemeClr val="accent1"/>
                            </a:effectRef>
                            <a:fontRef idx="minor">
                              <a:schemeClr val="tx1"/>
                            </a:fontRef>
                          </wps:style>
                          <wps:bodyPr/>
                        </wps:wsp>
                      </wpg:grpSp>
                      <wps:wsp>
                        <wps:cNvPr id="2129613291" name="Text Box 2"/>
                        <wps:cNvSpPr txBox="1">
                          <a:spLocks noChangeArrowheads="1"/>
                        </wps:cNvSpPr>
                        <wps:spPr bwMode="auto">
                          <a:xfrm>
                            <a:off x="18969" y="0"/>
                            <a:ext cx="2560320" cy="318770"/>
                          </a:xfrm>
                          <a:prstGeom prst="rect">
                            <a:avLst/>
                          </a:prstGeom>
                          <a:noFill/>
                          <a:ln w="9525">
                            <a:noFill/>
                            <a:miter lim="800000"/>
                            <a:headEnd/>
                            <a:tailEnd/>
                          </a:ln>
                        </wps:spPr>
                        <wps:txbx>
                          <w:txbxContent>
                            <w:p w14:paraId="2041B8A3"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B4DE40" id="Group 2129613287" o:spid="_x0000_s1159" style="position:absolute;margin-left:159pt;margin-top:455.1pt;width:364.35pt;height:25.1pt;z-index:253711360;mso-width-relative:margin" coordorigin="108" coordsize="4608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">
                <v:group id="Group 4" o:spid="_x0000_s1160" style="position:absolute;left:108;top:1552;width:46081;height:1340" coordorigin="-61,157" coordsize="4427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">
                  <v:line id="Straight Connector 2129613289" o:spid="_x0000_s1161" style="position:absolute;visibility:visible;mso-wrap-style:square" from="-61,157" to="4405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" strokecolor="#d8e2f0 [1304]" strokeweight="17.75pt">
                    <v:stroke joinstyle="miter"/>
                  </v:line>
                  <v:line id="Straight Connector 2129613290" o:spid="_x0000_s1162" style="position:absolute;visibility:visible;mso-wrap-style:square" from="-60,1079" to="4421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" strokecolor="#00806f" strokeweight="3pt">
                    <v:stroke joinstyle="miter"/>
                  </v:line>
                </v:group>
                <v:shape id="_x0000_s1163" type="#_x0000_t202" style="position:absolute;left:189;width:2560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" filled="f" stroked="f">
                  <v:textbox>
                    <w:txbxContent>
                      <w:p w14:paraId="2041B8A3" w14:textId="77777777" w:rsidR="006B1454" w:rsidRPr="00A11E1B" w:rsidRDefault="006B1454" w:rsidP="00A91A9F">
                        <w:pPr>
                          <w:rPr>
                            <w:rFonts w:asciiTheme="minorHAnsi" w:hAnsiTheme="minorHAnsi" w:cstheme="minorHAnsi"/>
                            <w:color w:val="365F91" w:themeColor="accent1" w:themeShade="BF"/>
                            <w:sz w:val="28"/>
                            <w:szCs w:val="32"/>
                            <w:lang w:val="en-CA"/>
                          </w:rPr>
                        </w:pPr>
                        <w:r>
                          <w:rPr>
                            <w:rFonts w:asciiTheme="minorHAnsi" w:hAnsiTheme="minorHAnsi" w:cstheme="minorHAnsi"/>
                            <w:color w:val="365F91" w:themeColor="accent1" w:themeShade="BF"/>
                            <w:sz w:val="28"/>
                            <w:szCs w:val="32"/>
                            <w:lang w:val="en-CA"/>
                          </w:rPr>
                          <w:t>SPEAK TO THE DATA:</w:t>
                        </w:r>
                      </w:p>
                    </w:txbxContent>
                  </v:textbox>
                </v:shape>
              </v:group>
            </w:pict>
          </mc:Fallback>
        </mc:AlternateContent>
      </w:r>
      <w:r w:rsidR="00A91A9F" w:rsidRPr="009351A5">
        <w:rPr>
          <w:noProof/>
        </w:rPr>
        <mc:AlternateContent>
          <mc:Choice Requires="wps">
            <w:drawing>
              <wp:anchor distT="0" distB="0" distL="114300" distR="114300" simplePos="0" relativeHeight="253706240" behindDoc="0" locked="0" layoutInCell="1" allowOverlap="1" wp14:anchorId="1A12BE5D" wp14:editId="21F7314F">
                <wp:simplePos x="0" y="0"/>
                <wp:positionH relativeFrom="margin">
                  <wp:posOffset>2018030</wp:posOffset>
                </wp:positionH>
                <wp:positionV relativeFrom="paragraph">
                  <wp:posOffset>6078855</wp:posOffset>
                </wp:positionV>
                <wp:extent cx="4607560" cy="1972310"/>
                <wp:effectExtent l="0" t="0" r="0" b="0"/>
                <wp:wrapNone/>
                <wp:docPr id="2129613310" name="Text Box 2129613310"/>
                <wp:cNvGraphicFramePr/>
                <a:graphic xmlns:a="http://schemas.openxmlformats.org/drawingml/2006/main">
                  <a:graphicData uri="http://schemas.microsoft.com/office/word/2010/wordprocessingShape">
                    <wps:wsp>
                      <wps:cNvSpPr txBox="1"/>
                      <wps:spPr>
                        <a:xfrm>
                          <a:off x="0" y="0"/>
                          <a:ext cx="4607560" cy="1972310"/>
                        </a:xfrm>
                        <a:prstGeom prst="rect">
                          <a:avLst/>
                        </a:prstGeom>
                        <a:noFill/>
                        <a:ln w="6350">
                          <a:noFill/>
                          <a:bevel/>
                        </a:ln>
                        <a:effectLst/>
                      </wps:spPr>
                      <wps:txbx>
                        <w:txbxContent>
                          <w:p w14:paraId="2D19B2DC" w14:textId="77777777" w:rsidR="006B1454" w:rsidRPr="00A11E1B" w:rsidRDefault="006B1454" w:rsidP="00A91A9F">
                            <w:pPr>
                              <w:rPr>
                                <w:rFonts w:ascii="Century Gothic" w:hAnsi="Century Gothic"/>
                                <w:sz w:val="22"/>
                                <w:szCs w:val="24"/>
                              </w:rPr>
                            </w:pPr>
                          </w:p>
                          <w:p w14:paraId="4DEF697A" w14:textId="77777777" w:rsidR="006B1454" w:rsidRPr="00A11E1B" w:rsidRDefault="006B1454" w:rsidP="00A91A9F">
                            <w:pPr>
                              <w:rPr>
                                <w:rFonts w:ascii="Century Gothic" w:hAnsi="Century Gothic"/>
                                <w:sz w:val="22"/>
                                <w:szCs w:val="24"/>
                              </w:rPr>
                            </w:pPr>
                          </w:p>
                          <w:p w14:paraId="74AE5910" w14:textId="77777777" w:rsidR="006B1454" w:rsidRPr="00A11E1B" w:rsidRDefault="006B1454" w:rsidP="00A91A9F">
                            <w:pPr>
                              <w:rPr>
                                <w:rFonts w:ascii="Century Gothic" w:hAnsi="Century Gothic"/>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BE5D" id="Text Box 2129613310" o:spid="_x0000_s1164" type="#_x0000_t202" style="position:absolute;margin-left:158.9pt;margin-top:478.65pt;width:362.8pt;height:155.3pt;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" filled="f" stroked="f" strokeweight=".5pt">
                <v:stroke joinstyle="bevel"/>
                <v:textbox>
                  <w:txbxContent>
                    <w:p w14:paraId="2D19B2DC" w14:textId="77777777" w:rsidR="006B1454" w:rsidRPr="00A11E1B" w:rsidRDefault="006B1454" w:rsidP="00A91A9F">
                      <w:pPr>
                        <w:rPr>
                          <w:rFonts w:ascii="Century Gothic" w:hAnsi="Century Gothic"/>
                          <w:sz w:val="22"/>
                          <w:szCs w:val="24"/>
                        </w:rPr>
                      </w:pPr>
                    </w:p>
                    <w:p w14:paraId="4DEF697A" w14:textId="77777777" w:rsidR="006B1454" w:rsidRPr="00A11E1B" w:rsidRDefault="006B1454" w:rsidP="00A91A9F">
                      <w:pPr>
                        <w:rPr>
                          <w:rFonts w:ascii="Century Gothic" w:hAnsi="Century Gothic"/>
                          <w:sz w:val="22"/>
                          <w:szCs w:val="24"/>
                        </w:rPr>
                      </w:pPr>
                    </w:p>
                    <w:p w14:paraId="74AE5910" w14:textId="77777777" w:rsidR="006B1454" w:rsidRPr="00A11E1B" w:rsidRDefault="006B1454" w:rsidP="00A91A9F">
                      <w:pPr>
                        <w:rPr>
                          <w:rFonts w:ascii="Century Gothic" w:hAnsi="Century Gothic"/>
                          <w:sz w:val="22"/>
                          <w:szCs w:val="24"/>
                        </w:rPr>
                      </w:pPr>
                    </w:p>
                  </w:txbxContent>
                </v:textbox>
                <w10:wrap anchorx="margin"/>
              </v:shape>
            </w:pict>
          </mc:Fallback>
        </mc:AlternateContent>
      </w:r>
      <w:r w:rsidR="00A91A9F" w:rsidRPr="009351A5">
        <w:rPr>
          <w:noProof/>
        </w:rPr>
        <mc:AlternateContent>
          <mc:Choice Requires="wps">
            <w:drawing>
              <wp:anchor distT="0" distB="0" distL="114300" distR="114300" simplePos="0" relativeHeight="253717504" behindDoc="1" locked="0" layoutInCell="1" allowOverlap="1" wp14:anchorId="49CDFF78" wp14:editId="232B5E72">
                <wp:simplePos x="0" y="0"/>
                <wp:positionH relativeFrom="column">
                  <wp:posOffset>2019935</wp:posOffset>
                </wp:positionH>
                <wp:positionV relativeFrom="paragraph">
                  <wp:posOffset>5852160</wp:posOffset>
                </wp:positionV>
                <wp:extent cx="4608195" cy="2233930"/>
                <wp:effectExtent l="95250" t="38100" r="40005" b="90170"/>
                <wp:wrapNone/>
                <wp:docPr id="192" name="Rectangle 192"/>
                <wp:cNvGraphicFramePr/>
                <a:graphic xmlns:a="http://schemas.openxmlformats.org/drawingml/2006/main">
                  <a:graphicData uri="http://schemas.microsoft.com/office/word/2010/wordprocessingShape">
                    <wps:wsp>
                      <wps:cNvSpPr/>
                      <wps:spPr>
                        <a:xfrm>
                          <a:off x="0" y="0"/>
                          <a:ext cx="4608195" cy="2233930"/>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2B5F5" id="Rectangle 192" o:spid="_x0000_s1026" style="position:absolute;margin-left:159.05pt;margin-top:460.8pt;width:362.85pt;height:175.9pt;z-index:-2495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" fillcolor="white [3212]" stroked="f" strokeweight="1pt">
                <v:shadow on="t" color="black" opacity="26214f" origin=".5,-.5" offset="-.74836mm,.74836mm"/>
              </v:rect>
            </w:pict>
          </mc:Fallback>
        </mc:AlternateContent>
      </w:r>
      <w:r w:rsidR="00A91A9F" w:rsidRPr="009351A5">
        <w:rPr>
          <w:noProof/>
        </w:rPr>
        <w:drawing>
          <wp:anchor distT="0" distB="0" distL="114300" distR="114300" simplePos="0" relativeHeight="253707264" behindDoc="0" locked="0" layoutInCell="1" allowOverlap="1" wp14:anchorId="56481279" wp14:editId="51D2FE79">
            <wp:simplePos x="0" y="0"/>
            <wp:positionH relativeFrom="margin">
              <wp:posOffset>-123825</wp:posOffset>
            </wp:positionH>
            <wp:positionV relativeFrom="paragraph">
              <wp:posOffset>6627495</wp:posOffset>
            </wp:positionV>
            <wp:extent cx="1773555" cy="1800860"/>
            <wp:effectExtent l="57150" t="0" r="17145" b="10414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432" b="100000" l="1159" r="99710">
                                  <a14:foregroundMark x1="40725" y1="8155" x2="11304" y2="27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3555" cy="18008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9351A5" w:rsidSect="00F71298">
      <w:footerReference w:type="even" r:id="rId28"/>
      <w:footerReference w:type="default" r:id="rId29"/>
      <w:pgSz w:w="12240" w:h="15840"/>
      <w:pgMar w:top="1728" w:right="1080" w:bottom="1152" w:left="1080" w:header="720" w:footer="504" w:gutter="0"/>
      <w:pgBorders w:offsetFrom="page">
        <w:top w:val="single" w:sz="48" w:space="0" w:color="FFFFFF" w:themeColor="background1"/>
        <w:left w:val="single" w:sz="48" w:space="0" w:color="FFFFFF" w:themeColor="background1"/>
        <w:bottom w:val="single" w:sz="48" w:space="0" w:color="FFFFFF" w:themeColor="background1"/>
        <w:right w:val="single" w:sz="48" w:space="0" w:color="FFFFFF" w:themeColor="background1"/>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D889B" w14:textId="77777777" w:rsidR="006B1454" w:rsidRDefault="006B1454" w:rsidP="000A6A4E">
      <w:r>
        <w:separator/>
      </w:r>
    </w:p>
  </w:endnote>
  <w:endnote w:type="continuationSeparator" w:id="0">
    <w:p w14:paraId="565ABA02" w14:textId="77777777" w:rsidR="006B1454" w:rsidRDefault="006B1454" w:rsidP="000A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eelawadee UI Semilight">
    <w:panose1 w:val="020B0402040204020203"/>
    <w:charset w:val="00"/>
    <w:family w:val="swiss"/>
    <w:pitch w:val="variable"/>
    <w:sig w:usb0="A3000003" w:usb1="00000000" w:usb2="00010000" w:usb3="00000000" w:csb0="000101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8662763"/>
      <w:docPartObj>
        <w:docPartGallery w:val="Page Numbers (Bottom of Page)"/>
        <w:docPartUnique/>
      </w:docPartObj>
    </w:sdtPr>
    <w:sdtEndPr>
      <w:rPr>
        <w:rStyle w:val="PageNumber"/>
      </w:rPr>
    </w:sdtEndPr>
    <w:sdtContent>
      <w:p w14:paraId="0F3549B4" w14:textId="77777777" w:rsidR="006B1454" w:rsidRDefault="006B1454" w:rsidP="00211D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59395D" w14:textId="77777777" w:rsidR="006B1454" w:rsidRDefault="006B1454" w:rsidP="002F19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1969317"/>
      <w:docPartObj>
        <w:docPartGallery w:val="Page Numbers (Bottom of Page)"/>
        <w:docPartUnique/>
      </w:docPartObj>
    </w:sdtPr>
    <w:sdtEndPr>
      <w:rPr>
        <w:rStyle w:val="PageNumber"/>
      </w:rPr>
    </w:sdtEndPr>
    <w:sdtContent>
      <w:p w14:paraId="6DD0F73E" w14:textId="1AFCFD13" w:rsidR="006B1454" w:rsidRDefault="006B1454" w:rsidP="00211D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592A">
          <w:rPr>
            <w:rStyle w:val="PageNumber"/>
            <w:noProof/>
          </w:rPr>
          <w:t>3</w:t>
        </w:r>
        <w:r>
          <w:rPr>
            <w:rStyle w:val="PageNumber"/>
          </w:rPr>
          <w:fldChar w:fldCharType="end"/>
        </w:r>
      </w:p>
    </w:sdtContent>
  </w:sdt>
  <w:p w14:paraId="04A9F937" w14:textId="77777777" w:rsidR="006B1454" w:rsidRDefault="006B1454" w:rsidP="002F19AF">
    <w:pPr>
      <w:pStyle w:val="Footer"/>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04390" w14:textId="77777777" w:rsidR="006B1454" w:rsidRDefault="006B1454" w:rsidP="000A6A4E">
      <w:r>
        <w:separator/>
      </w:r>
    </w:p>
  </w:footnote>
  <w:footnote w:type="continuationSeparator" w:id="0">
    <w:p w14:paraId="4121C0A5" w14:textId="77777777" w:rsidR="006B1454" w:rsidRDefault="006B1454" w:rsidP="000A6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615D"/>
    <w:multiLevelType w:val="multilevel"/>
    <w:tmpl w:val="ECF2BFB8"/>
    <w:lvl w:ilvl="0">
      <w:numFmt w:val="bullet"/>
      <w:lvlText w:val="·"/>
      <w:lvlJc w:val="left"/>
      <w:rPr>
        <w:rFonts w:ascii="Symbol" w:eastAsia="Symbol" w:hAnsi="Symbol"/>
        <w:color w:val="497CBF"/>
        <w:spacing w:val="6"/>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32DA1"/>
    <w:multiLevelType w:val="hybridMultilevel"/>
    <w:tmpl w:val="4E6C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A52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8658FE"/>
    <w:multiLevelType w:val="multilevel"/>
    <w:tmpl w:val="F142FF76"/>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415002"/>
    <w:multiLevelType w:val="multilevel"/>
    <w:tmpl w:val="6816AC64"/>
    <w:lvl w:ilvl="0">
      <w:numFmt w:val="bullet"/>
      <w:lvlText w:val="·"/>
      <w:lvlJc w:val="left"/>
      <w:pPr>
        <w:tabs>
          <w:tab w:val="left" w:pos="936"/>
        </w:tabs>
      </w:pPr>
      <w:rPr>
        <w:rFonts w:ascii="Symbol" w:eastAsia="Symbol" w:hAnsi="Symbol"/>
        <w:color w:val="C0534F"/>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395ABE"/>
    <w:multiLevelType w:val="multilevel"/>
    <w:tmpl w:val="0074CF8A"/>
    <w:lvl w:ilvl="0">
      <w:numFmt w:val="bullet"/>
      <w:lvlText w:val="o"/>
      <w:lvlJc w:val="left"/>
      <w:pPr>
        <w:tabs>
          <w:tab w:val="left" w:pos="360"/>
        </w:tabs>
      </w:pPr>
      <w:rPr>
        <w:rFonts w:ascii="Courier New" w:eastAsia="Courier New" w:hAnsi="Courier New"/>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5605EE"/>
    <w:multiLevelType w:val="multilevel"/>
    <w:tmpl w:val="3F0E4734"/>
    <w:lvl w:ilvl="0">
      <w:numFmt w:val="bullet"/>
      <w:lvlText w:val="·"/>
      <w:lvlJc w:val="left"/>
      <w:pPr>
        <w:tabs>
          <w:tab w:val="left" w:pos="792"/>
        </w:tabs>
      </w:pPr>
      <w:rPr>
        <w:rFonts w:ascii="Symbol" w:eastAsia="Symbol" w:hAnsi="Symbol"/>
        <w:color w:val="B7544E"/>
        <w:spacing w:val="0"/>
        <w:w w:val="100"/>
        <w:sz w:val="19"/>
        <w:shd w:val="solid" w:color="FFFFFF"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120F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F65C92"/>
    <w:multiLevelType w:val="hybridMultilevel"/>
    <w:tmpl w:val="0DF4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A6EBD"/>
    <w:multiLevelType w:val="multilevel"/>
    <w:tmpl w:val="21422D94"/>
    <w:lvl w:ilvl="0">
      <w:numFmt w:val="bullet"/>
      <w:lvlText w:val="·"/>
      <w:lvlJc w:val="left"/>
      <w:pPr>
        <w:tabs>
          <w:tab w:val="left" w:pos="144"/>
        </w:tabs>
      </w:pPr>
      <w:rPr>
        <w:rFonts w:ascii="Symbol" w:eastAsia="Symbol" w:hAnsi="Symbol"/>
        <w:color w:val="6A4956"/>
        <w:spacing w:val="0"/>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296BB9"/>
    <w:multiLevelType w:val="hybridMultilevel"/>
    <w:tmpl w:val="AD18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D2D86"/>
    <w:multiLevelType w:val="hybridMultilevel"/>
    <w:tmpl w:val="371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77A00"/>
    <w:multiLevelType w:val="multilevel"/>
    <w:tmpl w:val="310C0004"/>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D11AB5"/>
    <w:multiLevelType w:val="hybridMultilevel"/>
    <w:tmpl w:val="AD701370"/>
    <w:lvl w:ilvl="0" w:tplc="CCB243C8">
      <w:start w:val="2024"/>
      <w:numFmt w:val="bullet"/>
      <w:lvlText w:val="-"/>
      <w:lvlJc w:val="left"/>
      <w:pPr>
        <w:ind w:left="720" w:hanging="360"/>
      </w:pPr>
      <w:rPr>
        <w:rFonts w:ascii="Century Gothic" w:eastAsiaTheme="minorHAnsi"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47150"/>
    <w:multiLevelType w:val="hybridMultilevel"/>
    <w:tmpl w:val="B64AE988"/>
    <w:lvl w:ilvl="0" w:tplc="95A215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D2FDE"/>
    <w:multiLevelType w:val="multilevel"/>
    <w:tmpl w:val="02445FD2"/>
    <w:lvl w:ilvl="0">
      <w:numFmt w:val="bullet"/>
      <w:lvlText w:val="·"/>
      <w:lvlJc w:val="left"/>
      <w:pPr>
        <w:tabs>
          <w:tab w:val="left" w:pos="864"/>
        </w:tabs>
      </w:pPr>
      <w:rPr>
        <w:rFonts w:ascii="Symbol" w:eastAsia="Symbol" w:hAnsi="Symbol"/>
        <w:b/>
        <w:color w:val="C05452"/>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0F4ADF"/>
    <w:multiLevelType w:val="multilevel"/>
    <w:tmpl w:val="346C93AC"/>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276FB3"/>
    <w:multiLevelType w:val="multilevel"/>
    <w:tmpl w:val="010C6BC2"/>
    <w:lvl w:ilvl="0">
      <w:numFmt w:val="bullet"/>
      <w:lvlText w:val="·"/>
      <w:lvlJc w:val="left"/>
      <w:pPr>
        <w:tabs>
          <w:tab w:val="left" w:pos="144"/>
        </w:tabs>
      </w:pPr>
      <w:rPr>
        <w:rFonts w:ascii="Symbol" w:eastAsia="Symbol" w:hAnsi="Symbol"/>
        <w:color w:val="497CC1"/>
        <w:spacing w:val="0"/>
        <w:w w:val="100"/>
        <w:sz w:val="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801AE9"/>
    <w:multiLevelType w:val="multilevel"/>
    <w:tmpl w:val="32068164"/>
    <w:lvl w:ilvl="0">
      <w:numFmt w:val="bullet"/>
      <w:lvlText w:val="·"/>
      <w:lvlJc w:val="left"/>
      <w:rPr>
        <w:rFonts w:ascii="Symbol" w:eastAsia="Symbol" w:hAnsi="Symbol"/>
        <w:color w:val="3677A3"/>
        <w:spacing w:val="0"/>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EE0088"/>
    <w:multiLevelType w:val="multilevel"/>
    <w:tmpl w:val="0770B3B8"/>
    <w:lvl w:ilvl="0">
      <w:numFmt w:val="bullet"/>
      <w:lvlText w:val="·"/>
      <w:lvlJc w:val="left"/>
      <w:pPr>
        <w:tabs>
          <w:tab w:val="left" w:pos="72"/>
        </w:tabs>
      </w:pPr>
      <w:rPr>
        <w:rFonts w:ascii="Symbol" w:eastAsia="Symbol" w:hAnsi="Symbol"/>
        <w:b/>
        <w:color w:val="497CC1"/>
        <w:spacing w:val="-5"/>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BE0EED"/>
    <w:multiLevelType w:val="multilevel"/>
    <w:tmpl w:val="80D0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8121D"/>
    <w:multiLevelType w:val="multilevel"/>
    <w:tmpl w:val="51ACC24C"/>
    <w:lvl w:ilvl="0">
      <w:numFmt w:val="bullet"/>
      <w:lvlText w:val="·"/>
      <w:lvlJc w:val="left"/>
      <w:pPr>
        <w:tabs>
          <w:tab w:val="left" w:pos="432"/>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B038FB"/>
    <w:multiLevelType w:val="hybridMultilevel"/>
    <w:tmpl w:val="B44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A6EB6"/>
    <w:multiLevelType w:val="hybridMultilevel"/>
    <w:tmpl w:val="39E0A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F616EE"/>
    <w:multiLevelType w:val="hybridMultilevel"/>
    <w:tmpl w:val="A746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77FF4"/>
    <w:multiLevelType w:val="multilevel"/>
    <w:tmpl w:val="F142FF76"/>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346292"/>
    <w:multiLevelType w:val="hybridMultilevel"/>
    <w:tmpl w:val="A988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837FC"/>
    <w:multiLevelType w:val="hybridMultilevel"/>
    <w:tmpl w:val="F99C6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4D20EA"/>
    <w:multiLevelType w:val="hybridMultilevel"/>
    <w:tmpl w:val="07BACCDA"/>
    <w:lvl w:ilvl="0" w:tplc="7AA821A0">
      <w:start w:val="1"/>
      <w:numFmt w:val="bullet"/>
      <w:pStyle w:val="SD28Body-BulletedListItalic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60FB0"/>
    <w:multiLevelType w:val="hybridMultilevel"/>
    <w:tmpl w:val="F6EA095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F9C631D"/>
    <w:multiLevelType w:val="multilevel"/>
    <w:tmpl w:val="2674B774"/>
    <w:lvl w:ilvl="0">
      <w:numFmt w:val="bullet"/>
      <w:lvlText w:val="·"/>
      <w:lvlJc w:val="left"/>
      <w:rPr>
        <w:rFonts w:ascii="Symbol" w:eastAsia="Symbol" w:hAnsi="Symbol"/>
        <w:b/>
        <w:color w:val="497CC1"/>
        <w:spacing w:val="0"/>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21"/>
  </w:num>
  <w:num w:numId="4">
    <w:abstractNumId w:val="16"/>
  </w:num>
  <w:num w:numId="5">
    <w:abstractNumId w:val="25"/>
  </w:num>
  <w:num w:numId="6">
    <w:abstractNumId w:val="6"/>
  </w:num>
  <w:num w:numId="7">
    <w:abstractNumId w:val="30"/>
  </w:num>
  <w:num w:numId="8">
    <w:abstractNumId w:val="17"/>
  </w:num>
  <w:num w:numId="9">
    <w:abstractNumId w:val="15"/>
  </w:num>
  <w:num w:numId="10">
    <w:abstractNumId w:val="19"/>
  </w:num>
  <w:num w:numId="11">
    <w:abstractNumId w:val="9"/>
  </w:num>
  <w:num w:numId="12">
    <w:abstractNumId w:val="4"/>
  </w:num>
  <w:num w:numId="13">
    <w:abstractNumId w:val="0"/>
  </w:num>
  <w:num w:numId="14">
    <w:abstractNumId w:val="18"/>
  </w:num>
  <w:num w:numId="15">
    <w:abstractNumId w:val="29"/>
  </w:num>
  <w:num w:numId="16">
    <w:abstractNumId w:val="1"/>
  </w:num>
  <w:num w:numId="17">
    <w:abstractNumId w:val="20"/>
  </w:num>
  <w:num w:numId="18">
    <w:abstractNumId w:val="24"/>
  </w:num>
  <w:num w:numId="19">
    <w:abstractNumId w:val="3"/>
  </w:num>
  <w:num w:numId="20">
    <w:abstractNumId w:val="28"/>
  </w:num>
  <w:num w:numId="21">
    <w:abstractNumId w:val="7"/>
  </w:num>
  <w:num w:numId="22">
    <w:abstractNumId w:val="2"/>
  </w:num>
  <w:num w:numId="23">
    <w:abstractNumId w:val="14"/>
  </w:num>
  <w:num w:numId="24">
    <w:abstractNumId w:val="22"/>
  </w:num>
  <w:num w:numId="25">
    <w:abstractNumId w:val="27"/>
  </w:num>
  <w:num w:numId="26">
    <w:abstractNumId w:val="8"/>
  </w:num>
  <w:num w:numId="27">
    <w:abstractNumId w:val="11"/>
  </w:num>
  <w:num w:numId="28">
    <w:abstractNumId w:val="10"/>
  </w:num>
  <w:num w:numId="29">
    <w:abstractNumId w:val="23"/>
  </w:num>
  <w:num w:numId="30">
    <w:abstractNumId w:val="2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o:colormru v:ext="edit" colors="#0083bf,#0165a0,#32657f,#1170a0,#acc6dc,#1172a3,#11709f"/>
      <o:colormenu v:ext="edit" fillcolor="#117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99C"/>
    <w:rsid w:val="00002061"/>
    <w:rsid w:val="00006BE1"/>
    <w:rsid w:val="00011D71"/>
    <w:rsid w:val="0001574D"/>
    <w:rsid w:val="0004294E"/>
    <w:rsid w:val="00044F51"/>
    <w:rsid w:val="000630D6"/>
    <w:rsid w:val="00071251"/>
    <w:rsid w:val="00087FE3"/>
    <w:rsid w:val="00091758"/>
    <w:rsid w:val="0009337F"/>
    <w:rsid w:val="000A2CB0"/>
    <w:rsid w:val="000A6A4E"/>
    <w:rsid w:val="000C0EA7"/>
    <w:rsid w:val="000C1EE5"/>
    <w:rsid w:val="000C36C3"/>
    <w:rsid w:val="000E5CF0"/>
    <w:rsid w:val="000E6DD3"/>
    <w:rsid w:val="00114367"/>
    <w:rsid w:val="00160B50"/>
    <w:rsid w:val="00173CE1"/>
    <w:rsid w:val="00191921"/>
    <w:rsid w:val="001A178B"/>
    <w:rsid w:val="001A484A"/>
    <w:rsid w:val="001A7172"/>
    <w:rsid w:val="001A7C54"/>
    <w:rsid w:val="001C441D"/>
    <w:rsid w:val="001D338A"/>
    <w:rsid w:val="001E20C3"/>
    <w:rsid w:val="001E4A70"/>
    <w:rsid w:val="001F1684"/>
    <w:rsid w:val="00200766"/>
    <w:rsid w:val="00205693"/>
    <w:rsid w:val="00207715"/>
    <w:rsid w:val="00210F00"/>
    <w:rsid w:val="00211D7E"/>
    <w:rsid w:val="002246CF"/>
    <w:rsid w:val="00230254"/>
    <w:rsid w:val="002364E0"/>
    <w:rsid w:val="00241643"/>
    <w:rsid w:val="00244694"/>
    <w:rsid w:val="00245E47"/>
    <w:rsid w:val="00250924"/>
    <w:rsid w:val="002537F5"/>
    <w:rsid w:val="00264FD7"/>
    <w:rsid w:val="00271BC6"/>
    <w:rsid w:val="00284EF3"/>
    <w:rsid w:val="0029038E"/>
    <w:rsid w:val="002A1304"/>
    <w:rsid w:val="002A3B7C"/>
    <w:rsid w:val="002B0BBD"/>
    <w:rsid w:val="002C1D77"/>
    <w:rsid w:val="002C7176"/>
    <w:rsid w:val="002D3929"/>
    <w:rsid w:val="002D4802"/>
    <w:rsid w:val="002D4C22"/>
    <w:rsid w:val="002E0A7D"/>
    <w:rsid w:val="002E587E"/>
    <w:rsid w:val="002E7E85"/>
    <w:rsid w:val="002F04D1"/>
    <w:rsid w:val="002F19AF"/>
    <w:rsid w:val="002F2004"/>
    <w:rsid w:val="00300A60"/>
    <w:rsid w:val="00304534"/>
    <w:rsid w:val="003169E8"/>
    <w:rsid w:val="003276C3"/>
    <w:rsid w:val="003506D6"/>
    <w:rsid w:val="00352BC6"/>
    <w:rsid w:val="00357CF3"/>
    <w:rsid w:val="003642A4"/>
    <w:rsid w:val="0036514F"/>
    <w:rsid w:val="00372BE6"/>
    <w:rsid w:val="003746A0"/>
    <w:rsid w:val="00393F49"/>
    <w:rsid w:val="003B2DB1"/>
    <w:rsid w:val="003C1807"/>
    <w:rsid w:val="003C2C8F"/>
    <w:rsid w:val="003C382D"/>
    <w:rsid w:val="003C4177"/>
    <w:rsid w:val="003C552A"/>
    <w:rsid w:val="003D6811"/>
    <w:rsid w:val="003E292E"/>
    <w:rsid w:val="003E2A99"/>
    <w:rsid w:val="003E7E0C"/>
    <w:rsid w:val="003F31B9"/>
    <w:rsid w:val="003F6D9F"/>
    <w:rsid w:val="00401FCE"/>
    <w:rsid w:val="00410059"/>
    <w:rsid w:val="004114F2"/>
    <w:rsid w:val="004154CA"/>
    <w:rsid w:val="00416905"/>
    <w:rsid w:val="0042438A"/>
    <w:rsid w:val="004301A2"/>
    <w:rsid w:val="00430B7C"/>
    <w:rsid w:val="00435BE7"/>
    <w:rsid w:val="00446DA0"/>
    <w:rsid w:val="004664A4"/>
    <w:rsid w:val="00467B77"/>
    <w:rsid w:val="0047508B"/>
    <w:rsid w:val="0047653A"/>
    <w:rsid w:val="0048592A"/>
    <w:rsid w:val="00491CD4"/>
    <w:rsid w:val="00493B7F"/>
    <w:rsid w:val="004B524A"/>
    <w:rsid w:val="004B5C31"/>
    <w:rsid w:val="004E1F0F"/>
    <w:rsid w:val="004F0390"/>
    <w:rsid w:val="004F230D"/>
    <w:rsid w:val="00544DDE"/>
    <w:rsid w:val="005730C0"/>
    <w:rsid w:val="00573D9B"/>
    <w:rsid w:val="0057787C"/>
    <w:rsid w:val="00577F7F"/>
    <w:rsid w:val="005A08FE"/>
    <w:rsid w:val="005A599C"/>
    <w:rsid w:val="005C6F55"/>
    <w:rsid w:val="005C70DC"/>
    <w:rsid w:val="005D10FF"/>
    <w:rsid w:val="005D46B4"/>
    <w:rsid w:val="005F53DA"/>
    <w:rsid w:val="00604711"/>
    <w:rsid w:val="00610913"/>
    <w:rsid w:val="00650D9D"/>
    <w:rsid w:val="00677937"/>
    <w:rsid w:val="006924A8"/>
    <w:rsid w:val="006B1454"/>
    <w:rsid w:val="006C5795"/>
    <w:rsid w:val="006D4BAE"/>
    <w:rsid w:val="006E4861"/>
    <w:rsid w:val="006F3420"/>
    <w:rsid w:val="007162DA"/>
    <w:rsid w:val="007243C2"/>
    <w:rsid w:val="00725C9F"/>
    <w:rsid w:val="00730F6D"/>
    <w:rsid w:val="0073563F"/>
    <w:rsid w:val="00742EA3"/>
    <w:rsid w:val="00746EED"/>
    <w:rsid w:val="00754024"/>
    <w:rsid w:val="0075780C"/>
    <w:rsid w:val="00766912"/>
    <w:rsid w:val="007879E4"/>
    <w:rsid w:val="00792FF8"/>
    <w:rsid w:val="0079497D"/>
    <w:rsid w:val="007A52B0"/>
    <w:rsid w:val="007A62CC"/>
    <w:rsid w:val="007D3022"/>
    <w:rsid w:val="007D540B"/>
    <w:rsid w:val="007E1909"/>
    <w:rsid w:val="007F5864"/>
    <w:rsid w:val="0084774F"/>
    <w:rsid w:val="00866BED"/>
    <w:rsid w:val="00875FE0"/>
    <w:rsid w:val="00881BF6"/>
    <w:rsid w:val="00886639"/>
    <w:rsid w:val="008C040A"/>
    <w:rsid w:val="008D04EB"/>
    <w:rsid w:val="008D0B4E"/>
    <w:rsid w:val="008F4BC8"/>
    <w:rsid w:val="00901431"/>
    <w:rsid w:val="009331FE"/>
    <w:rsid w:val="009349CE"/>
    <w:rsid w:val="009351A5"/>
    <w:rsid w:val="009421DE"/>
    <w:rsid w:val="0094667D"/>
    <w:rsid w:val="00950C60"/>
    <w:rsid w:val="0098377D"/>
    <w:rsid w:val="00983D2D"/>
    <w:rsid w:val="009948E7"/>
    <w:rsid w:val="009950F6"/>
    <w:rsid w:val="009B4060"/>
    <w:rsid w:val="009B482D"/>
    <w:rsid w:val="009C21B2"/>
    <w:rsid w:val="009C2E1D"/>
    <w:rsid w:val="009C3B68"/>
    <w:rsid w:val="009D1AD0"/>
    <w:rsid w:val="009E29D6"/>
    <w:rsid w:val="009E6D41"/>
    <w:rsid w:val="009F6E7C"/>
    <w:rsid w:val="00A11E1B"/>
    <w:rsid w:val="00A1588B"/>
    <w:rsid w:val="00A23251"/>
    <w:rsid w:val="00A258BD"/>
    <w:rsid w:val="00A3108F"/>
    <w:rsid w:val="00A41DB2"/>
    <w:rsid w:val="00A433B2"/>
    <w:rsid w:val="00A606C7"/>
    <w:rsid w:val="00A6134B"/>
    <w:rsid w:val="00A75B1E"/>
    <w:rsid w:val="00A76D8B"/>
    <w:rsid w:val="00A83DE3"/>
    <w:rsid w:val="00A91A9F"/>
    <w:rsid w:val="00AA3A1B"/>
    <w:rsid w:val="00AB0DCD"/>
    <w:rsid w:val="00AC6714"/>
    <w:rsid w:val="00AD0DAC"/>
    <w:rsid w:val="00AE4C41"/>
    <w:rsid w:val="00AF0274"/>
    <w:rsid w:val="00B06226"/>
    <w:rsid w:val="00B20A00"/>
    <w:rsid w:val="00B2280A"/>
    <w:rsid w:val="00B26865"/>
    <w:rsid w:val="00B27A13"/>
    <w:rsid w:val="00B42D5D"/>
    <w:rsid w:val="00B5489C"/>
    <w:rsid w:val="00B566AA"/>
    <w:rsid w:val="00B5771D"/>
    <w:rsid w:val="00B759BC"/>
    <w:rsid w:val="00B806E6"/>
    <w:rsid w:val="00B97D76"/>
    <w:rsid w:val="00BA14AB"/>
    <w:rsid w:val="00BC08AC"/>
    <w:rsid w:val="00BC51DC"/>
    <w:rsid w:val="00BC5EFE"/>
    <w:rsid w:val="00BE0800"/>
    <w:rsid w:val="00BE2E99"/>
    <w:rsid w:val="00BE5E79"/>
    <w:rsid w:val="00BF4136"/>
    <w:rsid w:val="00BF5344"/>
    <w:rsid w:val="00C1682C"/>
    <w:rsid w:val="00C349A9"/>
    <w:rsid w:val="00C542CB"/>
    <w:rsid w:val="00C60C7A"/>
    <w:rsid w:val="00C67BF1"/>
    <w:rsid w:val="00C769EF"/>
    <w:rsid w:val="00C80101"/>
    <w:rsid w:val="00C86DAF"/>
    <w:rsid w:val="00CA2FCF"/>
    <w:rsid w:val="00CA579B"/>
    <w:rsid w:val="00CA7DB9"/>
    <w:rsid w:val="00CD06C7"/>
    <w:rsid w:val="00CD1526"/>
    <w:rsid w:val="00CD20F0"/>
    <w:rsid w:val="00CF175C"/>
    <w:rsid w:val="00D01077"/>
    <w:rsid w:val="00D06A76"/>
    <w:rsid w:val="00D07686"/>
    <w:rsid w:val="00D07FB8"/>
    <w:rsid w:val="00D11EF6"/>
    <w:rsid w:val="00D17813"/>
    <w:rsid w:val="00D26BB1"/>
    <w:rsid w:val="00D3604D"/>
    <w:rsid w:val="00D37E93"/>
    <w:rsid w:val="00D8433A"/>
    <w:rsid w:val="00D9097D"/>
    <w:rsid w:val="00DC355E"/>
    <w:rsid w:val="00DC3C58"/>
    <w:rsid w:val="00DC3F6C"/>
    <w:rsid w:val="00DD017D"/>
    <w:rsid w:val="00DD38C3"/>
    <w:rsid w:val="00DD6B6D"/>
    <w:rsid w:val="00DE12F8"/>
    <w:rsid w:val="00E1463B"/>
    <w:rsid w:val="00E163A5"/>
    <w:rsid w:val="00E202C5"/>
    <w:rsid w:val="00E43ACE"/>
    <w:rsid w:val="00E562DD"/>
    <w:rsid w:val="00E56393"/>
    <w:rsid w:val="00E63D2D"/>
    <w:rsid w:val="00E841DB"/>
    <w:rsid w:val="00E9403D"/>
    <w:rsid w:val="00E95BD2"/>
    <w:rsid w:val="00E969EF"/>
    <w:rsid w:val="00EB1FF4"/>
    <w:rsid w:val="00EC1BB8"/>
    <w:rsid w:val="00EE2342"/>
    <w:rsid w:val="00F0263D"/>
    <w:rsid w:val="00F131E9"/>
    <w:rsid w:val="00F24C99"/>
    <w:rsid w:val="00F3390A"/>
    <w:rsid w:val="00F35E0A"/>
    <w:rsid w:val="00F54F7E"/>
    <w:rsid w:val="00F6070E"/>
    <w:rsid w:val="00F67376"/>
    <w:rsid w:val="00F71298"/>
    <w:rsid w:val="00F71E1F"/>
    <w:rsid w:val="00F9650E"/>
    <w:rsid w:val="00FE0A79"/>
    <w:rsid w:val="00FE5D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83bf,#0165a0,#32657f,#1170a0,#acc6dc,#1172a3,#11709f"/>
      <o:colormenu v:ext="edit" fillcolor="#11709f"/>
    </o:shapedefaults>
    <o:shapelayout v:ext="edit">
      <o:idmap v:ext="edit" data="2"/>
    </o:shapelayout>
  </w:shapeDefaults>
  <w:decimalSymbol w:val="."/>
  <w:listSeparator w:val=","/>
  <w14:docId w14:val="46A720D6"/>
  <w15:chartTrackingRefBased/>
  <w15:docId w15:val="{DA2C9DD4-F3D8-452E-8458-425190B1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63B"/>
    <w:pPr>
      <w:spacing w:after="160"/>
    </w:pPr>
    <w:rPr>
      <w:rFonts w:ascii="Calibri" w:hAnsi="Calibri" w:cs="Calibri"/>
      <w:sz w:val="20"/>
      <w:szCs w:val="22"/>
      <w:lang w:val="en-US"/>
    </w:rPr>
  </w:style>
  <w:style w:type="paragraph" w:styleId="Heading2">
    <w:name w:val="heading 2"/>
    <w:basedOn w:val="Normal"/>
    <w:next w:val="Normal"/>
    <w:link w:val="Heading2Char"/>
    <w:uiPriority w:val="9"/>
    <w:unhideWhenUsed/>
    <w:qFormat/>
    <w:rsid w:val="00DC3C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C3C5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C3C58"/>
    <w:pPr>
      <w:keepNext/>
      <w:keepLines/>
      <w:spacing w:before="40"/>
      <w:outlineLvl w:val="3"/>
    </w:pPr>
    <w:rPr>
      <w:rFonts w:asciiTheme="majorHAnsi" w:eastAsiaTheme="majorEastAsia" w:hAnsiTheme="majorHAnsi" w:cstheme="majorBidi"/>
      <w:i/>
      <w:iCs/>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3C58"/>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DC3C58"/>
    <w:rPr>
      <w:rFonts w:asciiTheme="majorHAnsi" w:eastAsiaTheme="majorEastAsia" w:hAnsiTheme="majorHAnsi" w:cstheme="majorBidi"/>
      <w:color w:val="243F60" w:themeColor="accent1" w:themeShade="7F"/>
      <w:lang w:val="en-US"/>
    </w:rPr>
  </w:style>
  <w:style w:type="character" w:customStyle="1" w:styleId="Heading4Char">
    <w:name w:val="Heading 4 Char"/>
    <w:basedOn w:val="DefaultParagraphFont"/>
    <w:link w:val="Heading4"/>
    <w:uiPriority w:val="9"/>
    <w:rsid w:val="00DC3C58"/>
    <w:rPr>
      <w:rFonts w:asciiTheme="majorHAnsi" w:eastAsiaTheme="majorEastAsia" w:hAnsiTheme="majorHAnsi" w:cstheme="majorBidi"/>
      <w:i/>
      <w:iCs/>
      <w:color w:val="365F91" w:themeColor="accent1" w:themeShade="BF"/>
      <w:sz w:val="22"/>
      <w:szCs w:val="22"/>
      <w:lang w:val="en-US"/>
    </w:rPr>
  </w:style>
  <w:style w:type="paragraph" w:styleId="Header">
    <w:name w:val="header"/>
    <w:basedOn w:val="Normal"/>
    <w:link w:val="HeaderChar"/>
    <w:uiPriority w:val="99"/>
    <w:unhideWhenUsed/>
    <w:rsid w:val="002F19AF"/>
    <w:pPr>
      <w:tabs>
        <w:tab w:val="center" w:pos="4680"/>
        <w:tab w:val="right" w:pos="9360"/>
      </w:tabs>
      <w:spacing w:after="0"/>
    </w:pPr>
  </w:style>
  <w:style w:type="paragraph" w:customStyle="1" w:styleId="SD28BodyFont-paraspaceafter">
    <w:name w:val="SD28 Body Font - para space after"/>
    <w:basedOn w:val="Normal"/>
    <w:qFormat/>
    <w:rsid w:val="007F5864"/>
  </w:style>
  <w:style w:type="character" w:customStyle="1" w:styleId="HeaderChar">
    <w:name w:val="Header Char"/>
    <w:basedOn w:val="DefaultParagraphFont"/>
    <w:link w:val="Header"/>
    <w:uiPriority w:val="99"/>
    <w:rsid w:val="002F19AF"/>
    <w:rPr>
      <w:rFonts w:ascii="Calibri" w:hAnsi="Calibri" w:cs="Calibri"/>
      <w:sz w:val="20"/>
      <w:szCs w:val="22"/>
      <w:lang w:val="en-US"/>
    </w:rPr>
  </w:style>
  <w:style w:type="paragraph" w:customStyle="1" w:styleId="SD28H2">
    <w:name w:val="SD28 H2"/>
    <w:basedOn w:val="Normal"/>
    <w:qFormat/>
    <w:rsid w:val="007F5864"/>
    <w:pPr>
      <w:spacing w:before="480" w:after="240"/>
    </w:pPr>
    <w:rPr>
      <w:b/>
      <w:color w:val="28657F"/>
      <w:sz w:val="36"/>
      <w:szCs w:val="36"/>
    </w:rPr>
  </w:style>
  <w:style w:type="paragraph" w:styleId="Footer">
    <w:name w:val="footer"/>
    <w:basedOn w:val="Normal"/>
    <w:link w:val="FooterChar"/>
    <w:uiPriority w:val="99"/>
    <w:unhideWhenUsed/>
    <w:rsid w:val="002F19AF"/>
    <w:pPr>
      <w:tabs>
        <w:tab w:val="center" w:pos="4680"/>
        <w:tab w:val="right" w:pos="9360"/>
      </w:tabs>
      <w:spacing w:after="0"/>
    </w:pPr>
  </w:style>
  <w:style w:type="character" w:customStyle="1" w:styleId="FooterChar">
    <w:name w:val="Footer Char"/>
    <w:basedOn w:val="DefaultParagraphFont"/>
    <w:link w:val="Footer"/>
    <w:uiPriority w:val="99"/>
    <w:rsid w:val="002F19AF"/>
    <w:rPr>
      <w:rFonts w:ascii="Calibri" w:hAnsi="Calibri" w:cs="Calibri"/>
      <w:sz w:val="20"/>
      <w:szCs w:val="22"/>
      <w:lang w:val="en-US"/>
    </w:rPr>
  </w:style>
  <w:style w:type="character" w:styleId="PageNumber">
    <w:name w:val="page number"/>
    <w:basedOn w:val="DefaultParagraphFont"/>
    <w:uiPriority w:val="99"/>
    <w:semiHidden/>
    <w:unhideWhenUsed/>
    <w:rsid w:val="002F19AF"/>
  </w:style>
  <w:style w:type="paragraph" w:customStyle="1" w:styleId="SD28BodyFont-noparaspaceafter">
    <w:name w:val="SD28 Body Font - no para space after"/>
    <w:basedOn w:val="SD28BodyFont-paraspaceafter"/>
    <w:qFormat/>
    <w:rsid w:val="007F5864"/>
    <w:pPr>
      <w:spacing w:after="0"/>
    </w:pPr>
  </w:style>
  <w:style w:type="paragraph" w:customStyle="1" w:styleId="SD28H3-DarkBlue">
    <w:name w:val="SD28 H3 - Dark Blue"/>
    <w:basedOn w:val="SD28H2"/>
    <w:qFormat/>
    <w:rsid w:val="009349CE"/>
    <w:pPr>
      <w:spacing w:before="0"/>
    </w:pPr>
    <w:rPr>
      <w:sz w:val="30"/>
      <w:szCs w:val="30"/>
    </w:rPr>
  </w:style>
  <w:style w:type="paragraph" w:customStyle="1" w:styleId="SD28H3-Green">
    <w:name w:val="SD28 H3 - Green"/>
    <w:basedOn w:val="SD28H2"/>
    <w:qFormat/>
    <w:rsid w:val="007F5864"/>
    <w:pPr>
      <w:spacing w:before="0"/>
    </w:pPr>
    <w:rPr>
      <w:color w:val="007F6F"/>
      <w:sz w:val="30"/>
      <w:szCs w:val="30"/>
    </w:rPr>
  </w:style>
  <w:style w:type="paragraph" w:customStyle="1" w:styleId="SD28H3-MediumBlue">
    <w:name w:val="SD28 H3 - Medium Blue"/>
    <w:basedOn w:val="SD28H2"/>
    <w:qFormat/>
    <w:rsid w:val="009349CE"/>
    <w:pPr>
      <w:spacing w:before="0"/>
    </w:pPr>
    <w:rPr>
      <w:color w:val="0165A0"/>
      <w:sz w:val="30"/>
      <w:szCs w:val="30"/>
    </w:rPr>
  </w:style>
  <w:style w:type="paragraph" w:customStyle="1" w:styleId="SD28H3-Black">
    <w:name w:val="SD28 H3 - Black"/>
    <w:basedOn w:val="SD28H3-Green"/>
    <w:qFormat/>
    <w:rsid w:val="007F5864"/>
    <w:rPr>
      <w:color w:val="000000" w:themeColor="text1"/>
    </w:rPr>
  </w:style>
  <w:style w:type="paragraph" w:customStyle="1" w:styleId="SD28H4-Green">
    <w:name w:val="SD28 H4 - Green"/>
    <w:basedOn w:val="SD28H3-Green"/>
    <w:qFormat/>
    <w:rsid w:val="00CF175C"/>
    <w:pPr>
      <w:spacing w:after="120"/>
    </w:pPr>
    <w:rPr>
      <w:sz w:val="26"/>
      <w:szCs w:val="26"/>
    </w:rPr>
  </w:style>
  <w:style w:type="paragraph" w:customStyle="1" w:styleId="SD28H4-MediumBlue">
    <w:name w:val="SD28 H4 - Medium Blue"/>
    <w:basedOn w:val="SD28H4-Green"/>
    <w:qFormat/>
    <w:rsid w:val="007F5864"/>
    <w:rPr>
      <w:color w:val="0165A0"/>
    </w:rPr>
  </w:style>
  <w:style w:type="character" w:customStyle="1" w:styleId="SD28-Bold-GreenBodyCharacter">
    <w:name w:val="SD28 - Bold-Green Body Character"/>
    <w:uiPriority w:val="1"/>
    <w:qFormat/>
    <w:rsid w:val="007F5864"/>
    <w:rPr>
      <w:b/>
      <w:bCs/>
      <w:color w:val="007F6F"/>
    </w:rPr>
  </w:style>
  <w:style w:type="character" w:customStyle="1" w:styleId="SD28HyperlinkBodyText">
    <w:name w:val="SD28 Hyperlink Body Text"/>
    <w:basedOn w:val="DefaultParagraphFont"/>
    <w:uiPriority w:val="1"/>
    <w:qFormat/>
    <w:rsid w:val="007F5864"/>
    <w:rPr>
      <w:color w:val="00B0F0"/>
      <w:u w:val="single"/>
    </w:rPr>
  </w:style>
  <w:style w:type="paragraph" w:customStyle="1" w:styleId="SD28H5BorderTopBottom-Black">
    <w:name w:val="SD28 H5 Border_Top_Bottom - Black"/>
    <w:basedOn w:val="Normal"/>
    <w:qFormat/>
    <w:rsid w:val="007F5864"/>
    <w:pPr>
      <w:pBdr>
        <w:top w:val="single" w:sz="4" w:space="1" w:color="auto"/>
        <w:bottom w:val="single" w:sz="4" w:space="1" w:color="auto"/>
      </w:pBdr>
      <w:spacing w:after="240"/>
    </w:pPr>
    <w:rPr>
      <w:b/>
      <w:szCs w:val="20"/>
    </w:rPr>
  </w:style>
  <w:style w:type="paragraph" w:customStyle="1" w:styleId="SD28H4-Italics-Black">
    <w:name w:val="SD28 H4 - Italics - Black"/>
    <w:basedOn w:val="SD28H4-MediumBlue"/>
    <w:qFormat/>
    <w:rsid w:val="001E20C3"/>
    <w:rPr>
      <w:i/>
      <w:iCs/>
      <w:color w:val="000000" w:themeColor="text1"/>
    </w:rPr>
  </w:style>
  <w:style w:type="paragraph" w:customStyle="1" w:styleId="SD28H5-Black">
    <w:name w:val="SD28 H5 - Black"/>
    <w:basedOn w:val="SD28BodyFont-paraspaceafter"/>
    <w:qFormat/>
    <w:rsid w:val="007F5864"/>
    <w:pPr>
      <w:spacing w:after="60"/>
    </w:pPr>
    <w:rPr>
      <w:b/>
      <w:bCs/>
    </w:rPr>
  </w:style>
  <w:style w:type="paragraph" w:customStyle="1" w:styleId="SD28BodyBoldItalic-Blue-noparaspaceafter">
    <w:name w:val="SD28 Body Bold_Italic - Blue - no para space after"/>
    <w:basedOn w:val="SD28BodyBoldItalic-Green-noparaspaceafter"/>
    <w:qFormat/>
    <w:rsid w:val="003E292E"/>
    <w:rPr>
      <w:color w:val="0165A0"/>
    </w:rPr>
  </w:style>
  <w:style w:type="paragraph" w:customStyle="1" w:styleId="SD28BodyBoldItalic-Green-noparaspaceafter">
    <w:name w:val="SD28 Body Bold_Italic - Green - no para space after"/>
    <w:basedOn w:val="Normal"/>
    <w:qFormat/>
    <w:rsid w:val="007F5864"/>
    <w:rPr>
      <w:b/>
      <w:bCs/>
      <w:i/>
      <w:iCs/>
      <w:color w:val="007F6F"/>
      <w:szCs w:val="20"/>
    </w:rPr>
  </w:style>
  <w:style w:type="paragraph" w:customStyle="1" w:styleId="SD28BodyBoldItalic-Green-paraspaceafter">
    <w:name w:val="SD28 Body Bold_Italic - Green - para space after"/>
    <w:basedOn w:val="SD28BodyBoldItalic-Green-noparaspaceafter"/>
    <w:qFormat/>
    <w:rsid w:val="007F5864"/>
    <w:pPr>
      <w:spacing w:after="120"/>
    </w:pPr>
  </w:style>
  <w:style w:type="paragraph" w:customStyle="1" w:styleId="SD28H3-Italics-Black">
    <w:name w:val="SD28 H3 - Italics - Black"/>
    <w:basedOn w:val="SD28H3-Black"/>
    <w:qFormat/>
    <w:rsid w:val="007F5864"/>
    <w:rPr>
      <w:i/>
      <w:iCs/>
    </w:rPr>
  </w:style>
  <w:style w:type="table" w:styleId="TableGrid">
    <w:name w:val="Table Grid"/>
    <w:basedOn w:val="TableNormal"/>
    <w:uiPriority w:val="59"/>
    <w:rsid w:val="001E4A70"/>
    <w:pPr>
      <w:spacing w:before="-1"/>
    </w:pPr>
    <w:rPr>
      <w:rFonts w:ascii="Times New Roman" w:eastAsia="PMingLiU"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28Body-BulletedListItalics">
    <w:name w:val="SD28 Body - Bulleted List Italics"/>
    <w:basedOn w:val="Normal"/>
    <w:qFormat/>
    <w:rsid w:val="007F5864"/>
    <w:pPr>
      <w:numPr>
        <w:numId w:val="20"/>
      </w:numPr>
    </w:pPr>
    <w:rPr>
      <w:i/>
      <w:iCs/>
      <w:szCs w:val="20"/>
    </w:rPr>
  </w:style>
  <w:style w:type="paragraph" w:customStyle="1" w:styleId="SD28BodyBoldItalic-Blue-paraspaceafter">
    <w:name w:val="SD28 Body Bold_Italic - Blue - para space after"/>
    <w:basedOn w:val="SD28BodyBoldItalic-Green-paraspaceafter"/>
    <w:qFormat/>
    <w:rsid w:val="003E292E"/>
    <w:rPr>
      <w:color w:val="0165A0"/>
    </w:rPr>
  </w:style>
  <w:style w:type="paragraph" w:customStyle="1" w:styleId="SD28H4-BrightBlue">
    <w:name w:val="SD28 H4 - Bright Blue"/>
    <w:basedOn w:val="SD28H4-MediumBlue"/>
    <w:qFormat/>
    <w:rsid w:val="00B06226"/>
    <w:rPr>
      <w:color w:val="0083BF"/>
    </w:rPr>
  </w:style>
  <w:style w:type="paragraph" w:customStyle="1" w:styleId="SD28H3-BrightBlue">
    <w:name w:val="SD28 H3 - Bright Blue"/>
    <w:basedOn w:val="SD28H3-Green"/>
    <w:qFormat/>
    <w:rsid w:val="00B06226"/>
    <w:rPr>
      <w:color w:val="0083BF"/>
    </w:rPr>
  </w:style>
  <w:style w:type="paragraph" w:customStyle="1" w:styleId="SD28TableofContentsStyle">
    <w:name w:val="SD28 Table of Contents...Style"/>
    <w:basedOn w:val="Normal"/>
    <w:qFormat/>
    <w:rsid w:val="000A6A4E"/>
    <w:pPr>
      <w:tabs>
        <w:tab w:val="right" w:leader="dot" w:pos="9990"/>
      </w:tabs>
      <w:spacing w:after="120"/>
    </w:pPr>
    <w:rPr>
      <w:rFonts w:eastAsiaTheme="minorEastAsia"/>
      <w:sz w:val="22"/>
      <w:lang w:eastAsia="zh-CN"/>
    </w:rPr>
  </w:style>
  <w:style w:type="character" w:styleId="Hyperlink">
    <w:name w:val="Hyperlink"/>
    <w:basedOn w:val="DefaultParagraphFont"/>
    <w:uiPriority w:val="99"/>
    <w:unhideWhenUsed/>
    <w:rsid w:val="001F1684"/>
    <w:rPr>
      <w:color w:val="0000FF" w:themeColor="hyperlink"/>
      <w:u w:val="single"/>
    </w:rPr>
  </w:style>
  <w:style w:type="character" w:customStyle="1" w:styleId="UnresolvedMention1">
    <w:name w:val="Unresolved Mention1"/>
    <w:basedOn w:val="DefaultParagraphFont"/>
    <w:uiPriority w:val="99"/>
    <w:semiHidden/>
    <w:unhideWhenUsed/>
    <w:rsid w:val="001F1684"/>
    <w:rPr>
      <w:color w:val="605E5C"/>
      <w:shd w:val="clear" w:color="auto" w:fill="E1DFDD"/>
    </w:rPr>
  </w:style>
  <w:style w:type="character" w:styleId="FollowedHyperlink">
    <w:name w:val="FollowedHyperlink"/>
    <w:basedOn w:val="DefaultParagraphFont"/>
    <w:uiPriority w:val="99"/>
    <w:semiHidden/>
    <w:unhideWhenUsed/>
    <w:rsid w:val="002F2004"/>
    <w:rPr>
      <w:color w:val="800080" w:themeColor="followedHyperlink"/>
      <w:u w:val="single"/>
    </w:rPr>
  </w:style>
  <w:style w:type="character" w:styleId="PlaceholderText">
    <w:name w:val="Placeholder Text"/>
    <w:basedOn w:val="DefaultParagraphFont"/>
    <w:uiPriority w:val="99"/>
    <w:semiHidden/>
    <w:rsid w:val="00B42D5D"/>
    <w:rPr>
      <w:color w:val="808080"/>
    </w:rPr>
  </w:style>
  <w:style w:type="paragraph" w:styleId="ListParagraph">
    <w:name w:val="List Paragraph"/>
    <w:basedOn w:val="Normal"/>
    <w:uiPriority w:val="34"/>
    <w:qFormat/>
    <w:rsid w:val="00F02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9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csd28.civicweb.net/document/70521/"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tif"/><Relationship Id="rId7" Type="http://schemas.openxmlformats.org/officeDocument/2006/relationships/settings" Target="settings.xml"/><Relationship Id="rId12" Type="http://schemas.openxmlformats.org/officeDocument/2006/relationships/hyperlink" Target="https://bcsd28.civicweb.net/document/70641/" TargetMode="External"/><Relationship Id="rId17" Type="http://schemas.microsoft.com/office/2007/relationships/hdphoto" Target="media/hdphoto1.wdp"/><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bcsd28.civicweb.net/document/70521/" TargetMode="External"/><Relationship Id="rId23" Type="http://schemas.openxmlformats.org/officeDocument/2006/relationships/image" Target="media/image50.png"/><Relationship Id="rId28"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csd28.civicweb.net/document/70641/" TargetMode="External"/><Relationship Id="rId22" Type="http://schemas.openxmlformats.org/officeDocument/2006/relationships/image" Target="media/image5.png"/><Relationship Id="rId27" Type="http://schemas.microsoft.com/office/2007/relationships/hdphoto" Target="media/hdphoto2.wdp"/><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lowndes\AppData\Local\Temp\Temp4_SD28%20Document%20Templates%20All%20Nov%202022%20(3).zip\SD28%20Document%20Templates%20All%20Nov%202022\SD28%20Template%20-%20Report%20Dotx\SD28%20Report%20Templates%20DOTX\SD28-Report-Template-Dark_Blue.dotx" TargetMode="External"/></Relationships>
</file>

<file path=word/theme/theme1.xml><?xml version="1.0" encoding="utf-8"?>
<a:theme xmlns:a="http://schemas.openxmlformats.org/drawingml/2006/main" name="Office Theme">
  <a:themeElements>
    <a:clrScheme name="SD28">
      <a:dk1>
        <a:sysClr val="windowText" lastClr="000000"/>
      </a:dk1>
      <a:lt1>
        <a:sysClr val="window" lastClr="FFFFFF"/>
      </a:lt1>
      <a:dk2>
        <a:srgbClr val="1F497D"/>
      </a:dk2>
      <a:lt2>
        <a:srgbClr val="EEECE1"/>
      </a:lt2>
      <a:accent1>
        <a:srgbClr val="4F81BD"/>
      </a:accent1>
      <a:accent2>
        <a:srgbClr val="0082CA"/>
      </a:accent2>
      <a:accent3>
        <a:srgbClr val="00806E"/>
      </a:accent3>
      <a:accent4>
        <a:srgbClr val="90BAAD"/>
      </a:accent4>
      <a:accent5>
        <a:srgbClr val="9EB9D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80db2d2-5b7e-4831-842e-a46568b6e2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9A981F0399BB4CAD0C7042C2034692" ma:contentTypeVersion="15" ma:contentTypeDescription="Create a new document." ma:contentTypeScope="" ma:versionID="6b0106c9b96a1cf7212f9f0a45ee928f">
  <xsd:schema xmlns:xsd="http://www.w3.org/2001/XMLSchema" xmlns:xs="http://www.w3.org/2001/XMLSchema" xmlns:p="http://schemas.microsoft.com/office/2006/metadata/properties" xmlns:ns3="980db2d2-5b7e-4831-842e-a46568b6e22e" xmlns:ns4="5313b802-c7de-47ca-9c82-bbace41f5e8a" targetNamespace="http://schemas.microsoft.com/office/2006/metadata/properties" ma:root="true" ma:fieldsID="fd6848094edb00cf541434e663ba6e48" ns3:_="" ns4:_="">
    <xsd:import namespace="980db2d2-5b7e-4831-842e-a46568b6e22e"/>
    <xsd:import namespace="5313b802-c7de-47ca-9c82-bbace41f5e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b2d2-5b7e-4831-842e-a46568b6e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3b802-c7de-47ca-9c82-bbace41f5e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2A408-C3E6-442F-8BA4-D3EB081948D1}">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5313b802-c7de-47ca-9c82-bbace41f5e8a"/>
    <ds:schemaRef ds:uri="980db2d2-5b7e-4831-842e-a46568b6e22e"/>
    <ds:schemaRef ds:uri="http://purl.org/dc/dcmitype/"/>
  </ds:schemaRefs>
</ds:datastoreItem>
</file>

<file path=customXml/itemProps2.xml><?xml version="1.0" encoding="utf-8"?>
<ds:datastoreItem xmlns:ds="http://schemas.openxmlformats.org/officeDocument/2006/customXml" ds:itemID="{86B237B4-FE72-4AF5-AA5E-E816A7E40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b2d2-5b7e-4831-842e-a46568b6e22e"/>
    <ds:schemaRef ds:uri="5313b802-c7de-47ca-9c82-bbace41f5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8E9ED-2FD4-417E-8C45-CF4A90572449}">
  <ds:schemaRefs>
    <ds:schemaRef ds:uri="http://schemas.microsoft.com/sharepoint/v3/contenttype/forms"/>
  </ds:schemaRefs>
</ds:datastoreItem>
</file>

<file path=customXml/itemProps4.xml><?xml version="1.0" encoding="utf-8"?>
<ds:datastoreItem xmlns:ds="http://schemas.openxmlformats.org/officeDocument/2006/customXml" ds:itemID="{F5F6D593-4F02-4612-9B2A-205D30D3A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SD28-Report-Template-Dark_Blue</Template>
  <TotalTime>1</TotalTime>
  <Pages>6</Pages>
  <Words>21</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Lowndes</dc:creator>
  <cp:keywords/>
  <dc:description/>
  <cp:lastModifiedBy>Barb Cirotto</cp:lastModifiedBy>
  <cp:revision>2</cp:revision>
  <cp:lastPrinted>2022-10-31T21:32:00Z</cp:lastPrinted>
  <dcterms:created xsi:type="dcterms:W3CDTF">2025-01-14T18:15:00Z</dcterms:created>
  <dcterms:modified xsi:type="dcterms:W3CDTF">2025-01-14T18:15:00Z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0x010100F09A981F0399BB4CAD0C7042C2034692</vt:lpwstr>
  </property>
</Properties>
</file>